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3BC4" w:rsidRDefault="00B23BC4" w:rsidP="00B77361">
      <w:pPr>
        <w:pStyle w:val="Default"/>
        <w:rPr>
          <w:b/>
          <w:bCs/>
          <w:sz w:val="28"/>
          <w:szCs w:val="28"/>
        </w:rPr>
      </w:pPr>
    </w:p>
    <w:p w:rsidR="00B23BC4" w:rsidRPr="004F7BA3" w:rsidRDefault="00B23BC4" w:rsidP="00B77361">
      <w:pPr>
        <w:pStyle w:val="Default"/>
        <w:jc w:val="center"/>
      </w:pPr>
      <w:r w:rsidRPr="004F7BA3">
        <w:rPr>
          <w:b/>
          <w:bCs/>
        </w:rPr>
        <w:t>ДОГОВОР № ___</w:t>
      </w:r>
    </w:p>
    <w:p w:rsidR="00B23BC4" w:rsidRPr="004F7BA3" w:rsidRDefault="00B23BC4" w:rsidP="00B77361">
      <w:pPr>
        <w:pStyle w:val="Default"/>
        <w:jc w:val="center"/>
      </w:pPr>
      <w:r w:rsidRPr="004F7BA3">
        <w:rPr>
          <w:b/>
          <w:bCs/>
        </w:rPr>
        <w:t>на оказание услуг по спортивной подготовке</w:t>
      </w:r>
    </w:p>
    <w:p w:rsidR="00B23BC4" w:rsidRPr="004F7BA3" w:rsidRDefault="00B23BC4" w:rsidP="00B77361">
      <w:pPr>
        <w:pStyle w:val="Default"/>
        <w:jc w:val="center"/>
        <w:rPr>
          <w:b/>
          <w:bCs/>
        </w:rPr>
      </w:pPr>
    </w:p>
    <w:p w:rsidR="00B23BC4" w:rsidRPr="004F7BA3" w:rsidRDefault="00B23BC4" w:rsidP="00B77361">
      <w:pPr>
        <w:pStyle w:val="Default"/>
      </w:pPr>
      <w:r w:rsidRPr="004F7BA3">
        <w:t xml:space="preserve">г. </w:t>
      </w:r>
      <w:r>
        <w:t>Москва</w:t>
      </w:r>
      <w:r w:rsidRPr="004F7BA3">
        <w:tab/>
      </w:r>
      <w:r w:rsidRPr="004F7BA3">
        <w:tab/>
      </w:r>
      <w:r w:rsidRPr="004F7BA3">
        <w:tab/>
      </w:r>
      <w:r w:rsidRPr="004F7BA3">
        <w:tab/>
      </w:r>
      <w:r w:rsidRPr="004F7BA3">
        <w:tab/>
      </w:r>
      <w:r w:rsidRPr="004F7BA3">
        <w:tab/>
      </w:r>
      <w:r w:rsidRPr="004F7BA3">
        <w:tab/>
        <w:t xml:space="preserve">«____» __________ 20__ г. </w:t>
      </w:r>
    </w:p>
    <w:p w:rsidR="00B23BC4" w:rsidRPr="004F7BA3" w:rsidRDefault="00B23BC4" w:rsidP="00B77361">
      <w:pPr>
        <w:pStyle w:val="Default"/>
      </w:pPr>
    </w:p>
    <w:p w:rsidR="00B23BC4" w:rsidRPr="004F7BA3" w:rsidRDefault="00B23BC4" w:rsidP="00B77361">
      <w:pPr>
        <w:pStyle w:val="Default"/>
      </w:pPr>
      <w:r>
        <w:t xml:space="preserve">Индивидуальный предприниматель Войнова </w:t>
      </w:r>
      <w:smartTag w:uri="urn:schemas-microsoft-com:office:smarttags" w:element="PersonName">
        <w:r>
          <w:t>Ирина</w:t>
        </w:r>
      </w:smartTag>
      <w:r>
        <w:t xml:space="preserve"> Степановна</w:t>
      </w:r>
      <w:r w:rsidRPr="004F7BA3">
        <w:t xml:space="preserve"> (далее – Исполнитель), </w:t>
      </w:r>
    </w:p>
    <w:p w:rsidR="00B23BC4" w:rsidRPr="004F7BA3" w:rsidRDefault="00B23BC4" w:rsidP="00B77361">
      <w:pPr>
        <w:pStyle w:val="Default"/>
      </w:pPr>
      <w:r w:rsidRPr="004F7BA3">
        <w:t xml:space="preserve">действующего на основании </w:t>
      </w:r>
      <w:r w:rsidRPr="00DA660C">
        <w:t>Свидетельства о государственной регистрации физического лица в качестве индивидуального предпринимателя ОГРНИП 317774600401268 от 28.08.2017</w:t>
      </w:r>
      <w:r>
        <w:t xml:space="preserve">, </w:t>
      </w:r>
      <w:r w:rsidRPr="004F7BA3">
        <w:t xml:space="preserve">с одной стороны, </w:t>
      </w:r>
      <w:r>
        <w:t>и _____________________________________________</w:t>
      </w:r>
    </w:p>
    <w:p w:rsidR="00B23BC4" w:rsidRPr="004F7BA3" w:rsidRDefault="00B23BC4" w:rsidP="00B77361">
      <w:pPr>
        <w:pStyle w:val="Default"/>
      </w:pPr>
      <w:r w:rsidRPr="004F7BA3">
        <w:t xml:space="preserve">______________________________________________________________________, </w:t>
      </w:r>
    </w:p>
    <w:p w:rsidR="00B23BC4" w:rsidRPr="004F7BA3" w:rsidRDefault="00B23BC4" w:rsidP="00B77361">
      <w:pPr>
        <w:pStyle w:val="Default"/>
        <w:jc w:val="both"/>
      </w:pPr>
      <w:r w:rsidRPr="004F7BA3">
        <w:t xml:space="preserve"> (далее – Спортсмен), с другой стороны, вместе именуемые Стороны, заключили настоящий договор (далее – Договор) о нижеследующем: </w:t>
      </w:r>
    </w:p>
    <w:p w:rsidR="00B23BC4" w:rsidRPr="004F7BA3" w:rsidRDefault="00B23BC4" w:rsidP="00B77361">
      <w:pPr>
        <w:pStyle w:val="Default"/>
        <w:rPr>
          <w:b/>
          <w:bCs/>
        </w:rPr>
      </w:pPr>
    </w:p>
    <w:p w:rsidR="00B23BC4" w:rsidRPr="004F7BA3" w:rsidRDefault="00B23BC4" w:rsidP="00B77361">
      <w:pPr>
        <w:pStyle w:val="Default"/>
        <w:jc w:val="center"/>
      </w:pPr>
      <w:r w:rsidRPr="004F7BA3">
        <w:rPr>
          <w:b/>
          <w:bCs/>
        </w:rPr>
        <w:t>1. ПРЕДМЕТ ДОГОВОРА</w:t>
      </w:r>
    </w:p>
    <w:p w:rsidR="00B23BC4" w:rsidRPr="004F7BA3" w:rsidRDefault="00B23BC4" w:rsidP="00BB4D9A">
      <w:pPr>
        <w:pStyle w:val="Default"/>
        <w:ind w:firstLine="708"/>
        <w:jc w:val="both"/>
      </w:pPr>
      <w:r w:rsidRPr="004F7BA3">
        <w:t>Исполнитель обязуется оказать Спортсмену услуги по спортивной подготовке (далее – услуги) по _______________________________</w:t>
      </w:r>
      <w:r>
        <w:t>____.</w:t>
      </w:r>
      <w:r w:rsidRPr="004F7BA3">
        <w:t xml:space="preserve"> </w:t>
      </w:r>
    </w:p>
    <w:p w:rsidR="00B23BC4" w:rsidRPr="004F7BA3" w:rsidRDefault="00B23BC4" w:rsidP="00BB4D9A">
      <w:pPr>
        <w:pStyle w:val="Default"/>
        <w:ind w:left="3540" w:firstLine="708"/>
        <w:jc w:val="both"/>
      </w:pPr>
      <w:r w:rsidRPr="004F7BA3">
        <w:t xml:space="preserve">(вид спорта) </w:t>
      </w:r>
    </w:p>
    <w:p w:rsidR="00B23BC4" w:rsidRPr="004F7BA3" w:rsidRDefault="00B23BC4" w:rsidP="00BB4D9A">
      <w:pPr>
        <w:pStyle w:val="Default"/>
        <w:jc w:val="both"/>
      </w:pPr>
      <w:r w:rsidRPr="004F7BA3">
        <w:t xml:space="preserve">на этапе ___________________________________________________________. </w:t>
      </w:r>
    </w:p>
    <w:p w:rsidR="00B23BC4" w:rsidRPr="004F7BA3" w:rsidRDefault="00B23BC4" w:rsidP="00B77361">
      <w:pPr>
        <w:pStyle w:val="Default"/>
        <w:ind w:left="3540" w:firstLine="708"/>
      </w:pPr>
      <w:r w:rsidRPr="004F7BA3">
        <w:t xml:space="preserve">(этап спортивной подготовки) </w:t>
      </w:r>
    </w:p>
    <w:p w:rsidR="00B23BC4" w:rsidRPr="004F7BA3" w:rsidRDefault="00B23BC4" w:rsidP="00B77361">
      <w:pPr>
        <w:pStyle w:val="Default"/>
        <w:rPr>
          <w:b/>
          <w:bCs/>
        </w:rPr>
      </w:pPr>
    </w:p>
    <w:p w:rsidR="00B23BC4" w:rsidRPr="004F7BA3" w:rsidRDefault="00B23BC4" w:rsidP="00B77361">
      <w:pPr>
        <w:pStyle w:val="Default"/>
        <w:jc w:val="center"/>
      </w:pPr>
      <w:r w:rsidRPr="004F7BA3">
        <w:rPr>
          <w:b/>
          <w:bCs/>
        </w:rPr>
        <w:t>2. СРОКИ ОКАЗАНИЯ УСЛУГ</w:t>
      </w:r>
    </w:p>
    <w:p w:rsidR="00B23BC4" w:rsidRPr="004F7BA3" w:rsidRDefault="00B23BC4" w:rsidP="00BB4D9A">
      <w:pPr>
        <w:pStyle w:val="Default"/>
        <w:ind w:firstLine="708"/>
        <w:jc w:val="both"/>
        <w:rPr>
          <w:color w:val="auto"/>
        </w:rPr>
      </w:pPr>
      <w:r w:rsidRPr="004F7BA3">
        <w:t>Исполнитель оказывает услуги в период с «____» _____________ _____ г. по «____» ____________ _____ г. (</w:t>
      </w:r>
      <w:r w:rsidRPr="004F7BA3">
        <w:rPr>
          <w:i/>
          <w:iCs/>
        </w:rPr>
        <w:t xml:space="preserve">определяется в соответствии с федеральным </w:t>
      </w:r>
      <w:r w:rsidRPr="004F7BA3">
        <w:rPr>
          <w:i/>
          <w:iCs/>
          <w:color w:val="auto"/>
        </w:rPr>
        <w:t>стандартом спортивной подготовки по виду спорта, программой спортивной подготовки, утвержденной Исполнителем</w:t>
      </w:r>
      <w:r w:rsidRPr="004F7BA3">
        <w:rPr>
          <w:color w:val="auto"/>
        </w:rPr>
        <w:t xml:space="preserve">) </w:t>
      </w:r>
    </w:p>
    <w:p w:rsidR="00B23BC4" w:rsidRPr="004F7BA3" w:rsidRDefault="00B23BC4" w:rsidP="00B77361">
      <w:pPr>
        <w:pStyle w:val="Default"/>
        <w:rPr>
          <w:b/>
          <w:bCs/>
          <w:color w:val="auto"/>
        </w:rPr>
      </w:pPr>
    </w:p>
    <w:p w:rsidR="00B23BC4" w:rsidRPr="004F7BA3" w:rsidRDefault="00B23BC4" w:rsidP="00B77361">
      <w:pPr>
        <w:pStyle w:val="Default"/>
        <w:jc w:val="center"/>
        <w:rPr>
          <w:color w:val="auto"/>
        </w:rPr>
      </w:pPr>
      <w:r w:rsidRPr="004F7BA3">
        <w:rPr>
          <w:b/>
          <w:bCs/>
          <w:color w:val="auto"/>
        </w:rPr>
        <w:t>3. ПРАВА И ОБЯЗАННОСТИ</w:t>
      </w:r>
    </w:p>
    <w:p w:rsidR="00B23BC4" w:rsidRPr="004F7BA3" w:rsidRDefault="00B23BC4" w:rsidP="00BB4D9A">
      <w:pPr>
        <w:pStyle w:val="Default"/>
        <w:ind w:firstLine="708"/>
        <w:jc w:val="both"/>
        <w:rPr>
          <w:color w:val="auto"/>
        </w:rPr>
      </w:pPr>
      <w:r w:rsidRPr="004F7BA3">
        <w:rPr>
          <w:color w:val="auto"/>
        </w:rPr>
        <w:t xml:space="preserve">3.1. Исполнитель обязан: </w:t>
      </w:r>
    </w:p>
    <w:p w:rsidR="00B23BC4" w:rsidRPr="004F7BA3" w:rsidRDefault="00B23BC4" w:rsidP="00BB4D9A">
      <w:pPr>
        <w:pStyle w:val="Default"/>
        <w:ind w:firstLine="708"/>
        <w:jc w:val="both"/>
        <w:rPr>
          <w:color w:val="auto"/>
        </w:rPr>
      </w:pPr>
      <w:r w:rsidRPr="004F7BA3">
        <w:rPr>
          <w:color w:val="auto"/>
        </w:rPr>
        <w:t xml:space="preserve">3.1.1. Оказать услуги надлежащего качества в сроки, указанные в Договоре. </w:t>
      </w:r>
    </w:p>
    <w:p w:rsidR="00B23BC4" w:rsidRPr="004F7BA3" w:rsidRDefault="00B23BC4" w:rsidP="00BB4D9A">
      <w:pPr>
        <w:pStyle w:val="Default"/>
        <w:ind w:firstLine="708"/>
        <w:jc w:val="both"/>
        <w:rPr>
          <w:color w:val="auto"/>
        </w:rPr>
      </w:pPr>
      <w:r w:rsidRPr="004F7BA3">
        <w:rPr>
          <w:color w:val="auto"/>
        </w:rPr>
        <w:t xml:space="preserve">3.1.2. Оказывать услуги в соответствии с программой спортивной подготовки, разработанной и реализуемой в соответствии с требованиями федеральных стандартов спортивной подготовки. </w:t>
      </w:r>
    </w:p>
    <w:p w:rsidR="00B23BC4" w:rsidRPr="004F7BA3" w:rsidRDefault="00B23BC4" w:rsidP="00BB4D9A">
      <w:pPr>
        <w:pStyle w:val="Default"/>
        <w:ind w:firstLine="708"/>
        <w:jc w:val="both"/>
        <w:rPr>
          <w:color w:val="auto"/>
        </w:rPr>
      </w:pPr>
      <w:r w:rsidRPr="004F7BA3">
        <w:rPr>
          <w:color w:val="auto"/>
        </w:rPr>
        <w:t xml:space="preserve">Соблюдать требования федеральных стандартов спортивной подготовки. </w:t>
      </w:r>
    </w:p>
    <w:p w:rsidR="00B23BC4" w:rsidRPr="004F7BA3" w:rsidRDefault="00B23BC4" w:rsidP="00BB4D9A">
      <w:pPr>
        <w:pStyle w:val="Default"/>
        <w:ind w:firstLine="708"/>
        <w:jc w:val="both"/>
        <w:rPr>
          <w:color w:val="auto"/>
        </w:rPr>
      </w:pPr>
      <w:r w:rsidRPr="004F7BA3">
        <w:rPr>
          <w:color w:val="auto"/>
        </w:rPr>
        <w:t xml:space="preserve">3.1.3. Качественно и в полном объеме обеспечивать прохождение Спортсменом спортивной подготовки в соответствии с Договором. </w:t>
      </w:r>
    </w:p>
    <w:p w:rsidR="00B23BC4" w:rsidRPr="004F7BA3" w:rsidRDefault="00B23BC4" w:rsidP="00BB4D9A">
      <w:pPr>
        <w:pStyle w:val="Default"/>
        <w:ind w:firstLine="708"/>
        <w:jc w:val="both"/>
        <w:rPr>
          <w:color w:val="auto"/>
        </w:rPr>
      </w:pPr>
      <w:r w:rsidRPr="004F7BA3">
        <w:rPr>
          <w:color w:val="auto"/>
        </w:rPr>
        <w:t xml:space="preserve">3.1.4. Обеспечить участие Спортсмена в спортивных мероприятиях в соответствии с требованиями законодательства Российской Федерации. </w:t>
      </w:r>
    </w:p>
    <w:p w:rsidR="00B23BC4" w:rsidRPr="004F7BA3" w:rsidRDefault="00B23BC4" w:rsidP="00BB4D9A">
      <w:pPr>
        <w:pStyle w:val="Default"/>
        <w:ind w:firstLine="708"/>
        <w:jc w:val="both"/>
        <w:rPr>
          <w:color w:val="auto"/>
        </w:rPr>
      </w:pPr>
      <w:r w:rsidRPr="004F7BA3">
        <w:rPr>
          <w:color w:val="auto"/>
        </w:rPr>
        <w:t xml:space="preserve">3.1.5. Провести со Спортсменом инструктаж о недопустимости использования допинга в спорте, об ответственности за нарушение антидопинговых правил. </w:t>
      </w:r>
    </w:p>
    <w:p w:rsidR="00B23BC4" w:rsidRPr="004F7BA3" w:rsidRDefault="00B23BC4" w:rsidP="00147109">
      <w:pPr>
        <w:pStyle w:val="Default"/>
        <w:rPr>
          <w:color w:val="auto"/>
        </w:rPr>
      </w:pPr>
      <w:r w:rsidRPr="004F7BA3">
        <w:rPr>
          <w:color w:val="auto"/>
        </w:rPr>
        <w:t xml:space="preserve">3.1.6. Обеспечить оказание услуг в соответствии с утвержденным Исполнителем расписанием тренировочных занятий. </w:t>
      </w:r>
    </w:p>
    <w:p w:rsidR="00B23BC4" w:rsidRPr="004F7BA3" w:rsidRDefault="00B23BC4" w:rsidP="00BB4D9A">
      <w:pPr>
        <w:pStyle w:val="Default"/>
        <w:ind w:firstLine="708"/>
        <w:jc w:val="both"/>
        <w:rPr>
          <w:color w:val="auto"/>
        </w:rPr>
      </w:pPr>
      <w:r w:rsidRPr="004F7BA3">
        <w:rPr>
          <w:color w:val="auto"/>
        </w:rPr>
        <w:t xml:space="preserve">3.1.7. Ознакомить Спортсмена с утвержденным Исполнителем расписанием занятий. </w:t>
      </w:r>
    </w:p>
    <w:p w:rsidR="00B23BC4" w:rsidRPr="004F7BA3" w:rsidRDefault="00B23BC4" w:rsidP="00BB4D9A">
      <w:pPr>
        <w:pStyle w:val="Default"/>
        <w:ind w:firstLine="708"/>
        <w:jc w:val="both"/>
        <w:rPr>
          <w:color w:val="auto"/>
        </w:rPr>
      </w:pPr>
      <w:r w:rsidRPr="004F7BA3">
        <w:rPr>
          <w:color w:val="auto"/>
        </w:rPr>
        <w:t xml:space="preserve">3.1.8. Обеспечить охрану жизни и здоровья Спортсмена в период оказания услуг. </w:t>
      </w:r>
    </w:p>
    <w:p w:rsidR="00B23BC4" w:rsidRPr="004F7BA3" w:rsidRDefault="00B23BC4" w:rsidP="00BB4D9A">
      <w:pPr>
        <w:pStyle w:val="Default"/>
        <w:ind w:firstLine="708"/>
        <w:jc w:val="both"/>
        <w:rPr>
          <w:color w:val="auto"/>
        </w:rPr>
      </w:pPr>
      <w:r w:rsidRPr="004F7BA3">
        <w:rPr>
          <w:color w:val="auto"/>
        </w:rPr>
        <w:t xml:space="preserve">3.1.9. Ознакомить Спортсмена с нормами, утвержденными общероссийскими спортивными федерациями, правилами вида спорта, антидопинговыми правилами, условиями договоров с организаторами спортивных соревнований в части, касающейся участия Спортсмена в соответствующем соревновании. </w:t>
      </w:r>
    </w:p>
    <w:p w:rsidR="00B23BC4" w:rsidRPr="004F7BA3" w:rsidRDefault="00B23BC4" w:rsidP="00BB4D9A">
      <w:pPr>
        <w:pStyle w:val="Default"/>
        <w:ind w:firstLine="708"/>
        <w:jc w:val="both"/>
        <w:rPr>
          <w:color w:val="auto"/>
        </w:rPr>
      </w:pPr>
      <w:r w:rsidRPr="004F7BA3">
        <w:rPr>
          <w:color w:val="auto"/>
        </w:rPr>
        <w:t xml:space="preserve">3.1.10. Осуществлять медицинское обеспечение Спортсмена, в том числе организацию систематического медицинского контроля. </w:t>
      </w:r>
    </w:p>
    <w:p w:rsidR="00B23BC4" w:rsidRPr="004F7BA3" w:rsidRDefault="00B23BC4" w:rsidP="00BB4D9A">
      <w:pPr>
        <w:pStyle w:val="Default"/>
        <w:ind w:firstLine="708"/>
        <w:jc w:val="both"/>
        <w:rPr>
          <w:color w:val="auto"/>
        </w:rPr>
      </w:pPr>
      <w:r w:rsidRPr="004F7BA3">
        <w:rPr>
          <w:color w:val="auto"/>
        </w:rPr>
        <w:t xml:space="preserve">3.1.11. Своевременно информировать Заказчика об изменениях условий Договора. </w:t>
      </w:r>
    </w:p>
    <w:p w:rsidR="00B23BC4" w:rsidRPr="004F7BA3" w:rsidRDefault="00B23BC4" w:rsidP="00BB4D9A">
      <w:pPr>
        <w:pStyle w:val="Default"/>
        <w:ind w:firstLine="708"/>
        <w:jc w:val="both"/>
        <w:rPr>
          <w:color w:val="auto"/>
        </w:rPr>
      </w:pPr>
      <w:r w:rsidRPr="004F7BA3">
        <w:rPr>
          <w:color w:val="auto"/>
        </w:rPr>
        <w:t xml:space="preserve">3.1.12. Оказывать услуги согласно утвержденному расписанию тренировочных занятий. </w:t>
      </w:r>
    </w:p>
    <w:p w:rsidR="00B23BC4" w:rsidRPr="004F7BA3" w:rsidRDefault="00B23BC4" w:rsidP="00BB4D9A">
      <w:pPr>
        <w:pStyle w:val="Default"/>
        <w:ind w:firstLine="708"/>
        <w:jc w:val="both"/>
        <w:rPr>
          <w:color w:val="auto"/>
        </w:rPr>
      </w:pPr>
      <w:r w:rsidRPr="004F7BA3">
        <w:rPr>
          <w:color w:val="auto"/>
        </w:rPr>
        <w:t xml:space="preserve">3.1.13. </w:t>
      </w:r>
      <w:r>
        <w:rPr>
          <w:color w:val="auto"/>
        </w:rPr>
        <w:t>Отказать в предоставлении</w:t>
      </w:r>
      <w:r w:rsidRPr="004F7BA3">
        <w:rPr>
          <w:color w:val="auto"/>
        </w:rPr>
        <w:t xml:space="preserve"> услуги при отсутствии заключения о состоянии здоровья Спортсмена. </w:t>
      </w:r>
    </w:p>
    <w:p w:rsidR="00B23BC4" w:rsidRPr="004F7BA3" w:rsidRDefault="00B23BC4" w:rsidP="00BB4D9A">
      <w:pPr>
        <w:pStyle w:val="Default"/>
        <w:ind w:firstLine="708"/>
        <w:jc w:val="both"/>
        <w:rPr>
          <w:color w:val="auto"/>
        </w:rPr>
      </w:pPr>
      <w:r w:rsidRPr="004F7BA3">
        <w:rPr>
          <w:color w:val="auto"/>
        </w:rPr>
        <w:t xml:space="preserve">3.1.14. Осуществлять материально-техническое обеспечение Спортсмена, необходимое для прохождения спортивной подготовки. </w:t>
      </w:r>
    </w:p>
    <w:p w:rsidR="00B23BC4" w:rsidRPr="004F7BA3" w:rsidRDefault="00B23BC4" w:rsidP="00BB4D9A">
      <w:pPr>
        <w:pStyle w:val="Default"/>
        <w:ind w:firstLine="708"/>
        <w:jc w:val="both"/>
        <w:rPr>
          <w:color w:val="auto"/>
        </w:rPr>
      </w:pPr>
      <w:r w:rsidRPr="004F7BA3">
        <w:rPr>
          <w:color w:val="auto"/>
        </w:rPr>
        <w:t xml:space="preserve">3.2. Исполнитель вправе: </w:t>
      </w:r>
    </w:p>
    <w:p w:rsidR="00B23BC4" w:rsidRPr="004F7BA3" w:rsidRDefault="00B23BC4" w:rsidP="00BB4D9A">
      <w:pPr>
        <w:pStyle w:val="Default"/>
        <w:ind w:firstLine="708"/>
        <w:jc w:val="both"/>
        <w:rPr>
          <w:color w:val="auto"/>
        </w:rPr>
      </w:pPr>
      <w:r w:rsidRPr="004F7BA3">
        <w:rPr>
          <w:color w:val="auto"/>
        </w:rPr>
        <w:t xml:space="preserve">3.2.1. При оказании услуг ограничить время и нагрузку тренировочных занятий в случае выявления опасности причинения вреда здоровью Спортсмена. </w:t>
      </w:r>
    </w:p>
    <w:p w:rsidR="00B23BC4" w:rsidRPr="004F7BA3" w:rsidRDefault="00B23BC4" w:rsidP="00BB4D9A">
      <w:pPr>
        <w:pStyle w:val="Default"/>
        <w:ind w:firstLine="708"/>
        <w:jc w:val="both"/>
        <w:rPr>
          <w:color w:val="auto"/>
        </w:rPr>
      </w:pPr>
      <w:r w:rsidRPr="004F7BA3">
        <w:rPr>
          <w:color w:val="auto"/>
        </w:rPr>
        <w:t xml:space="preserve">3.2.2. Перенести время оказания услуг или отказаться от их оказания, в случаях: </w:t>
      </w:r>
    </w:p>
    <w:p w:rsidR="00B23BC4" w:rsidRPr="004F7BA3" w:rsidRDefault="00B23BC4" w:rsidP="00BB4D9A">
      <w:pPr>
        <w:pStyle w:val="Default"/>
        <w:ind w:firstLine="708"/>
        <w:jc w:val="both"/>
        <w:rPr>
          <w:color w:val="auto"/>
        </w:rPr>
      </w:pPr>
      <w:r w:rsidRPr="004F7BA3">
        <w:rPr>
          <w:color w:val="auto"/>
        </w:rPr>
        <w:t xml:space="preserve">- выявления недостоверности сведений о состоянии здоровья Спортсмена; </w:t>
      </w:r>
    </w:p>
    <w:p w:rsidR="00B23BC4" w:rsidRPr="004F7BA3" w:rsidRDefault="00B23BC4" w:rsidP="00BB4D9A">
      <w:pPr>
        <w:pStyle w:val="Default"/>
        <w:ind w:firstLine="708"/>
        <w:jc w:val="both"/>
        <w:rPr>
          <w:color w:val="auto"/>
        </w:rPr>
      </w:pPr>
      <w:r w:rsidRPr="004F7BA3">
        <w:rPr>
          <w:color w:val="auto"/>
        </w:rPr>
        <w:t xml:space="preserve">- наличия у Спортсмена признаков алкогольного, наркотического или иного токсического опьянения; </w:t>
      </w:r>
    </w:p>
    <w:p w:rsidR="00B23BC4" w:rsidRPr="004F7BA3" w:rsidRDefault="00B23BC4" w:rsidP="00BB4D9A">
      <w:pPr>
        <w:pStyle w:val="Default"/>
        <w:ind w:firstLine="708"/>
        <w:jc w:val="both"/>
        <w:rPr>
          <w:color w:val="auto"/>
        </w:rPr>
      </w:pPr>
      <w:r w:rsidRPr="004F7BA3">
        <w:rPr>
          <w:color w:val="auto"/>
        </w:rPr>
        <w:t xml:space="preserve">- нарушения Спортсменом правил техники безопасности и правил поведения, установленных Исполнителем; </w:t>
      </w:r>
    </w:p>
    <w:p w:rsidR="00B23BC4" w:rsidRPr="004F7BA3" w:rsidRDefault="00B23BC4" w:rsidP="004C0933">
      <w:pPr>
        <w:pStyle w:val="Default"/>
        <w:ind w:firstLine="708"/>
        <w:jc w:val="both"/>
        <w:rPr>
          <w:color w:val="auto"/>
        </w:rPr>
      </w:pPr>
      <w:r w:rsidRPr="004F7BA3">
        <w:rPr>
          <w:color w:val="auto"/>
        </w:rPr>
        <w:t xml:space="preserve">- возникновения иных обстоятельств, способных негативно повлиять на качество оказываемых Исполнителем услуг или на состояние здоровья Спортсмена. </w:t>
      </w:r>
    </w:p>
    <w:p w:rsidR="00B23BC4" w:rsidRPr="004F7BA3" w:rsidRDefault="00B23BC4" w:rsidP="00BB4D9A">
      <w:pPr>
        <w:pStyle w:val="Default"/>
        <w:ind w:firstLine="708"/>
        <w:jc w:val="both"/>
        <w:rPr>
          <w:color w:val="auto"/>
        </w:rPr>
      </w:pPr>
      <w:r w:rsidRPr="004F7BA3">
        <w:rPr>
          <w:color w:val="auto"/>
        </w:rPr>
        <w:t xml:space="preserve">3.2.3. В случае неоднократного нарушения Заказчиком, Спортсменом требований Договора расторгнуть его в одностороннем порядке. </w:t>
      </w:r>
    </w:p>
    <w:p w:rsidR="00B23BC4" w:rsidRPr="004F7BA3" w:rsidRDefault="00B23BC4" w:rsidP="00BB4D9A">
      <w:pPr>
        <w:pStyle w:val="Default"/>
        <w:ind w:firstLine="708"/>
        <w:jc w:val="both"/>
        <w:rPr>
          <w:color w:val="auto"/>
        </w:rPr>
      </w:pPr>
      <w:r w:rsidRPr="004F7BA3">
        <w:rPr>
          <w:color w:val="auto"/>
        </w:rPr>
        <w:t xml:space="preserve">3.3. Заказчик обязан: </w:t>
      </w:r>
    </w:p>
    <w:p w:rsidR="00B23BC4" w:rsidRPr="004F7BA3" w:rsidRDefault="00B23BC4" w:rsidP="00BB4D9A">
      <w:pPr>
        <w:pStyle w:val="Default"/>
        <w:ind w:firstLine="708"/>
        <w:jc w:val="both"/>
        <w:rPr>
          <w:color w:val="auto"/>
        </w:rPr>
      </w:pPr>
      <w:r w:rsidRPr="004F7BA3">
        <w:rPr>
          <w:color w:val="auto"/>
        </w:rPr>
        <w:t>3.3.</w:t>
      </w:r>
      <w:r>
        <w:rPr>
          <w:color w:val="auto"/>
        </w:rPr>
        <w:t>1</w:t>
      </w:r>
      <w:r w:rsidRPr="004F7BA3">
        <w:rPr>
          <w:color w:val="auto"/>
        </w:rPr>
        <w:t xml:space="preserve">. Исполнять обязанности, возложенные на него локальными нормативными актами Исполнителя и Договором. </w:t>
      </w:r>
    </w:p>
    <w:p w:rsidR="00B23BC4" w:rsidRPr="004F7BA3" w:rsidRDefault="00B23BC4" w:rsidP="00BB4D9A">
      <w:pPr>
        <w:pStyle w:val="Default"/>
        <w:ind w:firstLine="708"/>
        <w:jc w:val="both"/>
        <w:rPr>
          <w:color w:val="auto"/>
        </w:rPr>
      </w:pPr>
      <w:r w:rsidRPr="004F7BA3">
        <w:rPr>
          <w:color w:val="auto"/>
        </w:rPr>
        <w:t>3.3.</w:t>
      </w:r>
      <w:r>
        <w:rPr>
          <w:color w:val="auto"/>
        </w:rPr>
        <w:t>2</w:t>
      </w:r>
      <w:r w:rsidRPr="004F7BA3">
        <w:rPr>
          <w:color w:val="auto"/>
        </w:rPr>
        <w:t xml:space="preserve">. </w:t>
      </w:r>
      <w:r>
        <w:rPr>
          <w:color w:val="auto"/>
        </w:rPr>
        <w:t>Посещать</w:t>
      </w:r>
      <w:r w:rsidRPr="004F7BA3">
        <w:rPr>
          <w:color w:val="auto"/>
        </w:rPr>
        <w:t xml:space="preserve"> на тренировочные занятия</w:t>
      </w:r>
      <w:r>
        <w:rPr>
          <w:color w:val="auto"/>
        </w:rPr>
        <w:t>, согласно расписания или утвержденному графику тренировок</w:t>
      </w:r>
      <w:r w:rsidRPr="004F7BA3">
        <w:rPr>
          <w:color w:val="auto"/>
        </w:rPr>
        <w:t xml:space="preserve">. </w:t>
      </w:r>
    </w:p>
    <w:p w:rsidR="00B23BC4" w:rsidRPr="004F7BA3" w:rsidRDefault="00B23BC4" w:rsidP="00BB4D9A">
      <w:pPr>
        <w:pStyle w:val="Default"/>
        <w:ind w:firstLine="708"/>
        <w:jc w:val="both"/>
        <w:rPr>
          <w:color w:val="auto"/>
        </w:rPr>
      </w:pPr>
      <w:r w:rsidRPr="004F7BA3">
        <w:rPr>
          <w:color w:val="auto"/>
        </w:rPr>
        <w:t xml:space="preserve">3.3.4. Бережно относиться к имуществу Исполнителя. </w:t>
      </w:r>
    </w:p>
    <w:p w:rsidR="00B23BC4" w:rsidRPr="004F7BA3" w:rsidRDefault="00B23BC4" w:rsidP="00BB4D9A">
      <w:pPr>
        <w:pStyle w:val="Default"/>
        <w:ind w:firstLine="708"/>
        <w:jc w:val="both"/>
        <w:rPr>
          <w:color w:val="auto"/>
        </w:rPr>
      </w:pPr>
      <w:r w:rsidRPr="004F7BA3">
        <w:rPr>
          <w:color w:val="auto"/>
        </w:rPr>
        <w:t xml:space="preserve">3.3.5. Незамедлительно сообщать ответственным должностным лицам Исполнителя, либо тренеру (тренерам) о возникновении при прохождении спортивной подготовки ситуаций, представляющих угрозу жизни или здоровью Спортсмена либо жизни или здоровью иных лиц. </w:t>
      </w:r>
    </w:p>
    <w:p w:rsidR="00B23BC4" w:rsidRPr="004F7BA3" w:rsidRDefault="00B23BC4" w:rsidP="00BB4D9A">
      <w:pPr>
        <w:pStyle w:val="Default"/>
        <w:ind w:firstLine="708"/>
        <w:jc w:val="both"/>
        <w:rPr>
          <w:color w:val="auto"/>
        </w:rPr>
      </w:pPr>
      <w:r w:rsidRPr="004F7BA3">
        <w:rPr>
          <w:color w:val="auto"/>
        </w:rPr>
        <w:t>3.3.6. Представить Исполнителю документ, подтверждающий прохождение Спортсменом медицинского</w:t>
      </w:r>
      <w:r>
        <w:rPr>
          <w:color w:val="auto"/>
        </w:rPr>
        <w:t xml:space="preserve"> осмотра, разрешающим занятия выбранным видом спорта.</w:t>
      </w:r>
      <w:r w:rsidRPr="004F7BA3">
        <w:rPr>
          <w:color w:val="auto"/>
        </w:rPr>
        <w:t xml:space="preserve"> </w:t>
      </w:r>
    </w:p>
    <w:p w:rsidR="00B23BC4" w:rsidRPr="004F7BA3" w:rsidRDefault="00B23BC4" w:rsidP="00BB4D9A">
      <w:pPr>
        <w:pStyle w:val="Default"/>
        <w:ind w:firstLine="708"/>
        <w:jc w:val="both"/>
        <w:rPr>
          <w:color w:val="auto"/>
        </w:rPr>
      </w:pPr>
      <w:r w:rsidRPr="004F7BA3">
        <w:rPr>
          <w:color w:val="auto"/>
        </w:rPr>
        <w:t xml:space="preserve">3.3.7. Не допускать пропусков тренировочных занятий Спортсменом без уважительных причин. </w:t>
      </w:r>
    </w:p>
    <w:p w:rsidR="00B23BC4" w:rsidRPr="004F7BA3" w:rsidRDefault="00B23BC4" w:rsidP="00BB4D9A">
      <w:pPr>
        <w:pStyle w:val="Default"/>
        <w:ind w:firstLine="708"/>
        <w:jc w:val="both"/>
        <w:rPr>
          <w:color w:val="auto"/>
        </w:rPr>
      </w:pPr>
      <w:r w:rsidRPr="004F7BA3">
        <w:rPr>
          <w:color w:val="auto"/>
        </w:rPr>
        <w:t xml:space="preserve">3.3.8. Своевременно информировать Исполнителя о неявке на тренировочные занятия и причинах неявки. </w:t>
      </w:r>
    </w:p>
    <w:p w:rsidR="00B23BC4" w:rsidRPr="004F7BA3" w:rsidRDefault="00B23BC4" w:rsidP="00BB4D9A">
      <w:pPr>
        <w:pStyle w:val="Default"/>
        <w:ind w:firstLine="708"/>
        <w:jc w:val="both"/>
        <w:rPr>
          <w:color w:val="auto"/>
        </w:rPr>
      </w:pPr>
      <w:r w:rsidRPr="004F7BA3">
        <w:rPr>
          <w:color w:val="auto"/>
        </w:rPr>
        <w:t xml:space="preserve">3.3.9. Обеспечить соблюдение Спортсменом требований Исполнителя к спортивной форме одежды и обуви. </w:t>
      </w:r>
    </w:p>
    <w:p w:rsidR="00B23BC4" w:rsidRDefault="00B23BC4" w:rsidP="00BB4D9A">
      <w:pPr>
        <w:pStyle w:val="Default"/>
        <w:ind w:firstLine="708"/>
        <w:jc w:val="both"/>
        <w:rPr>
          <w:color w:val="auto"/>
        </w:rPr>
      </w:pPr>
      <w:r w:rsidRPr="004F7BA3">
        <w:rPr>
          <w:color w:val="auto"/>
        </w:rPr>
        <w:t xml:space="preserve">3.3.10. Компенсировать причиненный ущерб имуществу Исполнителя в установленном законодательством Российской Федерации порядке. </w:t>
      </w:r>
    </w:p>
    <w:p w:rsidR="00B23BC4" w:rsidRPr="004C0933" w:rsidRDefault="00B23BC4" w:rsidP="004C0933">
      <w:pPr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</w:t>
      </w:r>
      <w:r w:rsidRPr="004C0933">
        <w:rPr>
          <w:rFonts w:ascii="Times New Roman" w:hAnsi="Times New Roman"/>
          <w:sz w:val="24"/>
          <w:szCs w:val="24"/>
        </w:rPr>
        <w:t xml:space="preserve">3.3.11. </w:t>
      </w:r>
      <w:r w:rsidRPr="004C0933">
        <w:rPr>
          <w:rFonts w:ascii="Times New Roman" w:hAnsi="Times New Roman"/>
          <w:color w:val="000000"/>
          <w:sz w:val="24"/>
          <w:szCs w:val="24"/>
        </w:rPr>
        <w:t>Предоставлять необходимые медицинские справки для посещени</w:t>
      </w:r>
      <w:r>
        <w:rPr>
          <w:rFonts w:ascii="Times New Roman" w:hAnsi="Times New Roman"/>
          <w:color w:val="000000"/>
          <w:sz w:val="24"/>
          <w:szCs w:val="24"/>
        </w:rPr>
        <w:t>я</w:t>
      </w:r>
      <w:r w:rsidRPr="004C0933">
        <w:rPr>
          <w:rFonts w:ascii="Times New Roman" w:hAnsi="Times New Roman"/>
          <w:color w:val="000000"/>
          <w:sz w:val="24"/>
          <w:szCs w:val="24"/>
        </w:rPr>
        <w:t xml:space="preserve"> спортивных объектов или участия в соревнованиях, в которых эти документы предусмотрены правилами посещения или регламентом соревнований.</w:t>
      </w:r>
    </w:p>
    <w:p w:rsidR="00B23BC4" w:rsidRDefault="00B23BC4" w:rsidP="004C0933">
      <w:pPr>
        <w:pStyle w:val="Default"/>
        <w:ind w:firstLine="708"/>
        <w:jc w:val="both"/>
        <w:rPr>
          <w:color w:val="auto"/>
        </w:rPr>
      </w:pPr>
      <w:r w:rsidRPr="004F7BA3">
        <w:rPr>
          <w:color w:val="auto"/>
        </w:rPr>
        <w:t>3.3.1</w:t>
      </w:r>
      <w:r>
        <w:rPr>
          <w:color w:val="auto"/>
        </w:rPr>
        <w:t>2</w:t>
      </w:r>
      <w:r w:rsidRPr="004F7BA3">
        <w:rPr>
          <w:color w:val="auto"/>
        </w:rPr>
        <w:t>. Обеспечи</w:t>
      </w:r>
      <w:r>
        <w:rPr>
          <w:color w:val="auto"/>
        </w:rPr>
        <w:t>ть страхование жизни и здоровья</w:t>
      </w:r>
      <w:r w:rsidRPr="004F7BA3">
        <w:rPr>
          <w:color w:val="auto"/>
        </w:rPr>
        <w:t>, а также медицинское страхование в целях получения дополнительных медицинских и иных услуг сверх установленных программами обязательного медицинского страхования</w:t>
      </w:r>
      <w:r>
        <w:rPr>
          <w:color w:val="auto"/>
        </w:rPr>
        <w:t xml:space="preserve">, предусмотренных регламентом соревнований или иных спортивных мероприятий. </w:t>
      </w:r>
    </w:p>
    <w:p w:rsidR="00B23BC4" w:rsidRPr="004F7BA3" w:rsidRDefault="00B23BC4" w:rsidP="00BB4D9A">
      <w:pPr>
        <w:pStyle w:val="Default"/>
        <w:ind w:firstLine="708"/>
        <w:jc w:val="both"/>
        <w:rPr>
          <w:color w:val="auto"/>
        </w:rPr>
      </w:pPr>
      <w:r w:rsidRPr="004F7BA3">
        <w:rPr>
          <w:color w:val="auto"/>
        </w:rPr>
        <w:t>3.3.1</w:t>
      </w:r>
      <w:r>
        <w:rPr>
          <w:color w:val="auto"/>
        </w:rPr>
        <w:t>3</w:t>
      </w:r>
      <w:r w:rsidRPr="004F7BA3">
        <w:rPr>
          <w:color w:val="auto"/>
        </w:rPr>
        <w:t xml:space="preserve">. Исполнять иные обязанности в соответствии с законодательством о физической культуре и спорте, учредительными документами и локальными нормативными актами Исполнителя и Договором. </w:t>
      </w:r>
    </w:p>
    <w:p w:rsidR="00B23BC4" w:rsidRPr="004F7BA3" w:rsidRDefault="00B23BC4" w:rsidP="00BB4D9A">
      <w:pPr>
        <w:pStyle w:val="Default"/>
        <w:ind w:firstLine="708"/>
        <w:jc w:val="both"/>
        <w:rPr>
          <w:color w:val="auto"/>
        </w:rPr>
      </w:pPr>
      <w:r w:rsidRPr="004F7BA3">
        <w:rPr>
          <w:color w:val="auto"/>
        </w:rPr>
        <w:t xml:space="preserve">3.4. Заказчик вправе: </w:t>
      </w:r>
    </w:p>
    <w:p w:rsidR="00B23BC4" w:rsidRPr="004F7BA3" w:rsidRDefault="00B23BC4" w:rsidP="00BB4D9A">
      <w:pPr>
        <w:pStyle w:val="Default"/>
        <w:ind w:firstLine="708"/>
        <w:jc w:val="both"/>
        <w:rPr>
          <w:color w:val="auto"/>
        </w:rPr>
      </w:pPr>
      <w:r w:rsidRPr="004F7BA3">
        <w:rPr>
          <w:color w:val="auto"/>
        </w:rPr>
        <w:t xml:space="preserve">3.4.1. Требовать от Исполнителя предоставления услуг в соответствии с условиями Договора. </w:t>
      </w:r>
    </w:p>
    <w:p w:rsidR="00B23BC4" w:rsidRPr="004F7BA3" w:rsidRDefault="00B23BC4" w:rsidP="00BB4D9A">
      <w:pPr>
        <w:pStyle w:val="Default"/>
        <w:ind w:firstLine="708"/>
        <w:jc w:val="both"/>
        <w:rPr>
          <w:color w:val="auto"/>
        </w:rPr>
      </w:pPr>
      <w:r w:rsidRPr="004F7BA3">
        <w:rPr>
          <w:color w:val="auto"/>
        </w:rPr>
        <w:t xml:space="preserve">3.4.2. Получать от Исполнителя необходимую информацию об услугах. </w:t>
      </w:r>
    </w:p>
    <w:p w:rsidR="00B23BC4" w:rsidRPr="004F7BA3" w:rsidRDefault="00B23BC4" w:rsidP="00BB4D9A">
      <w:pPr>
        <w:pStyle w:val="Default"/>
        <w:ind w:firstLine="708"/>
        <w:jc w:val="both"/>
        <w:rPr>
          <w:color w:val="auto"/>
        </w:rPr>
      </w:pPr>
      <w:r w:rsidRPr="004F7BA3">
        <w:rPr>
          <w:color w:val="auto"/>
        </w:rPr>
        <w:t xml:space="preserve">3.4.3. Знакомиться с документами, регламентирующими деятельность Исполнителя (уставом, правилами внутреннего распорядка, расписанием занятий и др.). </w:t>
      </w:r>
    </w:p>
    <w:p w:rsidR="00B23BC4" w:rsidRPr="004F7BA3" w:rsidRDefault="00B23BC4" w:rsidP="00BB4D9A">
      <w:pPr>
        <w:pStyle w:val="Default"/>
        <w:ind w:firstLine="708"/>
        <w:jc w:val="both"/>
        <w:rPr>
          <w:color w:val="auto"/>
        </w:rPr>
      </w:pPr>
      <w:r w:rsidRPr="004F7BA3">
        <w:rPr>
          <w:color w:val="auto"/>
        </w:rPr>
        <w:t xml:space="preserve">3.4.4. Отказаться от получения услуг, направив письменное уведомление Исполнителю не позднее, чем за 14 календарных дней до предполагаемой даты окончания оказания услуг. </w:t>
      </w:r>
    </w:p>
    <w:p w:rsidR="00B23BC4" w:rsidRDefault="00B23BC4" w:rsidP="00BB4D9A">
      <w:pPr>
        <w:pStyle w:val="Default"/>
        <w:ind w:firstLine="708"/>
        <w:jc w:val="both"/>
        <w:rPr>
          <w:color w:val="auto"/>
        </w:rPr>
      </w:pPr>
      <w:r w:rsidRPr="004F7BA3">
        <w:rPr>
          <w:color w:val="auto"/>
        </w:rPr>
        <w:t xml:space="preserve">3.4.5. Осуществлять иные права в соответствии с законодательством о физической культуре и спорте, учредительными документами, локальными нормативными актами Исполнителя и Договором. </w:t>
      </w:r>
    </w:p>
    <w:p w:rsidR="00B23BC4" w:rsidRPr="004C0933" w:rsidRDefault="00B23BC4" w:rsidP="004C0933">
      <w:pPr>
        <w:spacing w:after="0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4C0933">
        <w:rPr>
          <w:rFonts w:ascii="Times New Roman" w:hAnsi="Times New Roman"/>
          <w:b/>
          <w:color w:val="000000"/>
          <w:sz w:val="24"/>
          <w:szCs w:val="24"/>
        </w:rPr>
        <w:t>4. О</w:t>
      </w:r>
      <w:r>
        <w:rPr>
          <w:rFonts w:ascii="Times New Roman" w:hAnsi="Times New Roman"/>
          <w:b/>
          <w:color w:val="000000"/>
          <w:sz w:val="24"/>
          <w:szCs w:val="24"/>
        </w:rPr>
        <w:t>ПЛАТА УСЛУГ.</w:t>
      </w:r>
    </w:p>
    <w:p w:rsidR="00B23BC4" w:rsidRPr="004C0933" w:rsidRDefault="00B23BC4" w:rsidP="009321C4">
      <w:pPr>
        <w:spacing w:after="0" w:line="240" w:lineRule="atLeast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         </w:t>
      </w:r>
      <w:r w:rsidRPr="004C0933">
        <w:rPr>
          <w:rFonts w:ascii="Times New Roman" w:hAnsi="Times New Roman"/>
          <w:color w:val="000000"/>
          <w:sz w:val="24"/>
          <w:szCs w:val="24"/>
        </w:rPr>
        <w:t>4.1. Заказчик оплачивает услуги, предусмотренные настоящим договором</w:t>
      </w:r>
      <w:r w:rsidRPr="004C0933">
        <w:rPr>
          <w:rFonts w:ascii="Times New Roman" w:hAnsi="Times New Roman"/>
          <w:color w:val="000000"/>
          <w:sz w:val="24"/>
          <w:szCs w:val="24"/>
          <w:shd w:val="clear" w:color="auto" w:fill="F5F5F5"/>
        </w:rPr>
        <w:t xml:space="preserve"> </w:t>
      </w:r>
      <w:r w:rsidRPr="004C0933">
        <w:rPr>
          <w:rFonts w:ascii="Times New Roman" w:hAnsi="Times New Roman"/>
          <w:color w:val="000000"/>
          <w:sz w:val="24"/>
          <w:szCs w:val="24"/>
        </w:rPr>
        <w:t>с 1 по 10 число следующего месяца, на основании табеля посещения занятий и квитанций, в размере ____________________________________ рублей, _______ занятий в месяц.</w:t>
      </w:r>
    </w:p>
    <w:p w:rsidR="00B23BC4" w:rsidRPr="004C0933" w:rsidRDefault="00B23BC4" w:rsidP="009321C4">
      <w:pPr>
        <w:spacing w:after="0" w:line="240" w:lineRule="atLeast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         </w:t>
      </w:r>
      <w:r w:rsidRPr="004C0933">
        <w:rPr>
          <w:rFonts w:ascii="Times New Roman" w:hAnsi="Times New Roman"/>
          <w:color w:val="000000"/>
          <w:sz w:val="24"/>
          <w:szCs w:val="24"/>
        </w:rPr>
        <w:t>4.2. Оплата производится наличным/безналичным расчетом на счет Исполнителя.</w:t>
      </w:r>
    </w:p>
    <w:p w:rsidR="00B23BC4" w:rsidRPr="004C0933" w:rsidRDefault="00B23BC4" w:rsidP="009321C4">
      <w:pPr>
        <w:spacing w:after="0" w:line="240" w:lineRule="atLeast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         </w:t>
      </w:r>
      <w:r w:rsidRPr="004C0933">
        <w:rPr>
          <w:rFonts w:ascii="Times New Roman" w:hAnsi="Times New Roman"/>
          <w:color w:val="000000"/>
          <w:sz w:val="24"/>
          <w:szCs w:val="24"/>
        </w:rPr>
        <w:t>4.3. Оплата услуг удостоверяется Заказчиком путём предоставления Исполнителю квитанции,</w:t>
      </w:r>
      <w:r w:rsidRPr="004C0933">
        <w:rPr>
          <w:rFonts w:ascii="Times New Roman" w:hAnsi="Times New Roman"/>
          <w:color w:val="000000"/>
          <w:sz w:val="24"/>
          <w:szCs w:val="24"/>
          <w:shd w:val="clear" w:color="auto" w:fill="F5F5F5"/>
        </w:rPr>
        <w:t xml:space="preserve"> </w:t>
      </w:r>
      <w:r w:rsidRPr="004C0933">
        <w:rPr>
          <w:rFonts w:ascii="Times New Roman" w:hAnsi="Times New Roman"/>
          <w:color w:val="000000"/>
          <w:sz w:val="24"/>
          <w:szCs w:val="24"/>
        </w:rPr>
        <w:t>подтверждающей оплату.</w:t>
      </w:r>
    </w:p>
    <w:p w:rsidR="00B23BC4" w:rsidRPr="004C0933" w:rsidRDefault="00B23BC4" w:rsidP="009321C4">
      <w:pPr>
        <w:spacing w:after="0" w:line="240" w:lineRule="atLeast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         </w:t>
      </w:r>
      <w:r w:rsidRPr="004C0933">
        <w:rPr>
          <w:rFonts w:ascii="Times New Roman" w:hAnsi="Times New Roman"/>
          <w:color w:val="000000"/>
          <w:sz w:val="24"/>
          <w:szCs w:val="24"/>
        </w:rPr>
        <w:t>4.4. Оплата услуг осуществляется в фиксированном объеме (п.4.1) , в зависимости от количества посещенных занятий, согласно расписания</w:t>
      </w:r>
      <w:r>
        <w:rPr>
          <w:rFonts w:ascii="Times New Roman" w:hAnsi="Times New Roman"/>
          <w:color w:val="000000"/>
          <w:sz w:val="24"/>
          <w:szCs w:val="24"/>
        </w:rPr>
        <w:t xml:space="preserve"> и  выбранному графику тренировок</w:t>
      </w:r>
      <w:r w:rsidRPr="004C093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.</w:t>
      </w:r>
    </w:p>
    <w:p w:rsidR="00B23BC4" w:rsidRPr="004C0933" w:rsidRDefault="00B23BC4" w:rsidP="009321C4">
      <w:pPr>
        <w:spacing w:after="0" w:line="240" w:lineRule="atLeast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           </w:t>
      </w:r>
      <w:r w:rsidRPr="004C093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4.5. Оплата может быть изменена, в связи с изменением цен в прейскуранте спортивных объектов, используемых в тренировочном процессе.</w:t>
      </w:r>
    </w:p>
    <w:p w:rsidR="00B23BC4" w:rsidRPr="004F7BA3" w:rsidRDefault="00B23BC4" w:rsidP="00BB4D9A">
      <w:pPr>
        <w:pStyle w:val="Default"/>
        <w:ind w:firstLine="708"/>
        <w:jc w:val="both"/>
        <w:rPr>
          <w:color w:val="auto"/>
        </w:rPr>
      </w:pPr>
    </w:p>
    <w:p w:rsidR="00B23BC4" w:rsidRPr="004F7BA3" w:rsidRDefault="00B23BC4" w:rsidP="00B77361">
      <w:pPr>
        <w:pStyle w:val="Default"/>
        <w:rPr>
          <w:b/>
          <w:bCs/>
          <w:color w:val="auto"/>
        </w:rPr>
      </w:pPr>
    </w:p>
    <w:p w:rsidR="00B23BC4" w:rsidRPr="004F7BA3" w:rsidRDefault="00B23BC4" w:rsidP="00D40214">
      <w:pPr>
        <w:pStyle w:val="Default"/>
        <w:jc w:val="center"/>
        <w:rPr>
          <w:color w:val="auto"/>
        </w:rPr>
      </w:pPr>
      <w:r>
        <w:rPr>
          <w:b/>
          <w:bCs/>
          <w:color w:val="auto"/>
        </w:rPr>
        <w:t>5</w:t>
      </w:r>
      <w:r w:rsidRPr="004F7BA3">
        <w:rPr>
          <w:b/>
          <w:bCs/>
          <w:color w:val="auto"/>
        </w:rPr>
        <w:t>. ОТВЕТСТВЕННОСТЬ СТОРОН</w:t>
      </w:r>
    </w:p>
    <w:p w:rsidR="00B23BC4" w:rsidRPr="004F7BA3" w:rsidRDefault="00B23BC4" w:rsidP="00BB4D9A">
      <w:pPr>
        <w:pStyle w:val="Default"/>
        <w:ind w:firstLine="708"/>
        <w:jc w:val="both"/>
        <w:rPr>
          <w:color w:val="auto"/>
        </w:rPr>
      </w:pPr>
      <w:r>
        <w:rPr>
          <w:color w:val="auto"/>
        </w:rPr>
        <w:t>5</w:t>
      </w:r>
      <w:r w:rsidRPr="004F7BA3">
        <w:rPr>
          <w:color w:val="auto"/>
        </w:rPr>
        <w:t xml:space="preserve">.1. За неисполнение или ненадлежащее исполнение обязательств </w:t>
      </w:r>
      <w:r>
        <w:rPr>
          <w:color w:val="auto"/>
        </w:rPr>
        <w:t>по Договору</w:t>
      </w:r>
      <w:r w:rsidRPr="004F7BA3">
        <w:rPr>
          <w:color w:val="auto"/>
        </w:rPr>
        <w:t xml:space="preserve">, Спортсмен и Исполнитель несут ответственность в соответствии с законодательством Российской Федерации и условиями Договора. </w:t>
      </w:r>
    </w:p>
    <w:p w:rsidR="00B23BC4" w:rsidRPr="004F7BA3" w:rsidRDefault="00B23BC4" w:rsidP="00BB4D9A">
      <w:pPr>
        <w:pStyle w:val="Default"/>
        <w:ind w:firstLine="708"/>
        <w:jc w:val="both"/>
        <w:rPr>
          <w:color w:val="auto"/>
        </w:rPr>
      </w:pPr>
      <w:r>
        <w:rPr>
          <w:color w:val="auto"/>
        </w:rPr>
        <w:t>5</w:t>
      </w:r>
      <w:r w:rsidRPr="004F7BA3">
        <w:rPr>
          <w:color w:val="auto"/>
        </w:rPr>
        <w:t xml:space="preserve">.2. В случае ненадлежащего исполнения обязательств по Договору одной из Сторон, виновная Сторона возмещает другой Стороне все понесенные последней в связи с таким ненадлежащим исполнением убытки. </w:t>
      </w:r>
    </w:p>
    <w:p w:rsidR="00B23BC4" w:rsidRPr="004F7BA3" w:rsidRDefault="00B23BC4" w:rsidP="00B77361">
      <w:pPr>
        <w:pStyle w:val="Default"/>
        <w:rPr>
          <w:b/>
          <w:bCs/>
          <w:color w:val="auto"/>
        </w:rPr>
      </w:pPr>
    </w:p>
    <w:p w:rsidR="00B23BC4" w:rsidRPr="004F7BA3" w:rsidRDefault="00B23BC4" w:rsidP="00D40214">
      <w:pPr>
        <w:pStyle w:val="Default"/>
        <w:jc w:val="center"/>
        <w:rPr>
          <w:color w:val="auto"/>
        </w:rPr>
      </w:pPr>
      <w:r>
        <w:rPr>
          <w:b/>
          <w:bCs/>
          <w:color w:val="auto"/>
        </w:rPr>
        <w:t>6</w:t>
      </w:r>
      <w:r w:rsidRPr="004F7BA3">
        <w:rPr>
          <w:b/>
          <w:bCs/>
          <w:color w:val="auto"/>
        </w:rPr>
        <w:t>. ОБСТОЯТЕЛЬСТВА НЕПРЕОДОЛИМОЙ СИЛЫ</w:t>
      </w:r>
    </w:p>
    <w:p w:rsidR="00B23BC4" w:rsidRPr="004F7BA3" w:rsidRDefault="00B23BC4" w:rsidP="00BB4D9A">
      <w:pPr>
        <w:pStyle w:val="Default"/>
        <w:ind w:firstLine="708"/>
        <w:jc w:val="both"/>
        <w:rPr>
          <w:color w:val="auto"/>
        </w:rPr>
      </w:pPr>
      <w:r w:rsidRPr="004F7BA3">
        <w:rPr>
          <w:color w:val="auto"/>
        </w:rPr>
        <w:t xml:space="preserve">Стороны не несут ответственности за неисполнение обязательств по Договору, обусловленное действием обстоятельств непреодолимой силы, определяемых в соответствии с законодательством Российской Федерации. </w:t>
      </w:r>
    </w:p>
    <w:p w:rsidR="00B23BC4" w:rsidRPr="004F7BA3" w:rsidRDefault="00B23BC4" w:rsidP="00B77361">
      <w:pPr>
        <w:pStyle w:val="Default"/>
        <w:rPr>
          <w:b/>
          <w:bCs/>
          <w:color w:val="auto"/>
        </w:rPr>
      </w:pPr>
    </w:p>
    <w:p w:rsidR="00B23BC4" w:rsidRPr="004F7BA3" w:rsidRDefault="00B23BC4" w:rsidP="00D40214">
      <w:pPr>
        <w:pStyle w:val="Default"/>
        <w:jc w:val="center"/>
        <w:rPr>
          <w:color w:val="auto"/>
        </w:rPr>
      </w:pPr>
      <w:r>
        <w:rPr>
          <w:b/>
          <w:bCs/>
          <w:color w:val="auto"/>
        </w:rPr>
        <w:t>7</w:t>
      </w:r>
      <w:r w:rsidRPr="004F7BA3">
        <w:rPr>
          <w:b/>
          <w:bCs/>
          <w:color w:val="auto"/>
        </w:rPr>
        <w:t>. ПЕРСОНАЛЬНЫЕ ДАННЫЕ</w:t>
      </w:r>
    </w:p>
    <w:p w:rsidR="00B23BC4" w:rsidRPr="004F7BA3" w:rsidRDefault="00B23BC4" w:rsidP="00BB4D9A">
      <w:pPr>
        <w:pStyle w:val="Default"/>
        <w:ind w:firstLine="708"/>
        <w:jc w:val="both"/>
        <w:rPr>
          <w:color w:val="auto"/>
        </w:rPr>
      </w:pPr>
      <w:r>
        <w:rPr>
          <w:color w:val="auto"/>
        </w:rPr>
        <w:t>7</w:t>
      </w:r>
      <w:r w:rsidRPr="004F7BA3">
        <w:rPr>
          <w:color w:val="auto"/>
        </w:rPr>
        <w:t xml:space="preserve">.1. Под персональными данными по настоящему договору понимается любая информация, относящаяся прямо или косвенно к  Спортсмену, в том числе фамилия, имя, отчество; дата рождения, данные свидетельства о рождении или паспортные данные, данные места жительства и контактные телефоны; результаты выступлений на соревнованиях; результаты тестирований и обследований. </w:t>
      </w:r>
    </w:p>
    <w:p w:rsidR="00B23BC4" w:rsidRPr="004F7BA3" w:rsidRDefault="00B23BC4" w:rsidP="00BB4D9A">
      <w:pPr>
        <w:pStyle w:val="Default"/>
        <w:ind w:firstLine="708"/>
        <w:jc w:val="both"/>
        <w:rPr>
          <w:color w:val="auto"/>
        </w:rPr>
      </w:pPr>
      <w:r>
        <w:rPr>
          <w:color w:val="auto"/>
        </w:rPr>
        <w:t>7</w:t>
      </w:r>
      <w:r w:rsidRPr="004F7BA3">
        <w:rPr>
          <w:color w:val="auto"/>
        </w:rPr>
        <w:t xml:space="preserve">.2. Спортсмен обязан по требованию Исполнителя предоставить необходимые для исполнения настоящего договора персональные данные. </w:t>
      </w:r>
    </w:p>
    <w:p w:rsidR="00B23BC4" w:rsidRPr="004F7BA3" w:rsidRDefault="00B23BC4" w:rsidP="00BB4D9A">
      <w:pPr>
        <w:pStyle w:val="Default"/>
        <w:ind w:firstLine="708"/>
        <w:jc w:val="both"/>
        <w:rPr>
          <w:color w:val="auto"/>
        </w:rPr>
      </w:pPr>
      <w:r>
        <w:rPr>
          <w:color w:val="auto"/>
        </w:rPr>
        <w:t>7</w:t>
      </w:r>
      <w:r w:rsidRPr="004F7BA3">
        <w:rPr>
          <w:color w:val="auto"/>
        </w:rPr>
        <w:t xml:space="preserve">.3 Исполнитель вправе без соответствующего согласия </w:t>
      </w:r>
      <w:r>
        <w:rPr>
          <w:color w:val="auto"/>
        </w:rPr>
        <w:t xml:space="preserve">Спортсмена </w:t>
      </w:r>
      <w:r w:rsidRPr="004F7BA3">
        <w:rPr>
          <w:color w:val="auto"/>
        </w:rPr>
        <w:t xml:space="preserve">осуществлять обработку персональных данных в случаях, установленных законодательством Российской Федерации, локальными нормативными актами Исполнителя. </w:t>
      </w:r>
    </w:p>
    <w:p w:rsidR="00B23BC4" w:rsidRPr="004F7BA3" w:rsidRDefault="00B23BC4" w:rsidP="00BB4D9A">
      <w:pPr>
        <w:pStyle w:val="Default"/>
        <w:ind w:firstLine="708"/>
        <w:jc w:val="both"/>
        <w:rPr>
          <w:color w:val="auto"/>
        </w:rPr>
      </w:pPr>
      <w:r>
        <w:rPr>
          <w:color w:val="auto"/>
        </w:rPr>
        <w:t>7</w:t>
      </w:r>
      <w:r w:rsidRPr="004F7BA3">
        <w:rPr>
          <w:color w:val="auto"/>
        </w:rPr>
        <w:t xml:space="preserve">.4. Исполнитель при обработке персональных данных обязан принимать необходимые правовые, организационные и технические меры или обеспечивать их принятие для защиты персональных данных от неправомерного или случайного доступа к ним, уничтожения, изменения, блокирования, копирования, предоставления, распространения персональных данных, а также от иных неправомерных действий в отношении персональных данных. </w:t>
      </w:r>
    </w:p>
    <w:p w:rsidR="00B23BC4" w:rsidRPr="004F7BA3" w:rsidRDefault="00B23BC4" w:rsidP="00BB4D9A">
      <w:pPr>
        <w:pStyle w:val="Default"/>
        <w:ind w:firstLine="708"/>
        <w:jc w:val="both"/>
        <w:rPr>
          <w:color w:val="auto"/>
        </w:rPr>
      </w:pPr>
      <w:r>
        <w:rPr>
          <w:color w:val="auto"/>
        </w:rPr>
        <w:t>7</w:t>
      </w:r>
      <w:r w:rsidRPr="004F7BA3">
        <w:rPr>
          <w:color w:val="auto"/>
        </w:rPr>
        <w:t xml:space="preserve">.5. Во исполнение требований Федерального закона от 27 июля 2006 г. № 152-ФЗ «О персональных данных» Заказчик путем подписания настоящего договора выражает согласие на обработку Исполнителем персональных данных Спортсмена в целях реализации положений настоящего договора. Настоящее согласие не устанавливает предельных сроков обработки данных. </w:t>
      </w:r>
    </w:p>
    <w:p w:rsidR="00B23BC4" w:rsidRPr="004F7BA3" w:rsidRDefault="00B23BC4" w:rsidP="00BB4D9A">
      <w:pPr>
        <w:pStyle w:val="Default"/>
        <w:ind w:firstLine="708"/>
        <w:jc w:val="both"/>
        <w:rPr>
          <w:color w:val="auto"/>
        </w:rPr>
      </w:pPr>
      <w:r>
        <w:rPr>
          <w:color w:val="auto"/>
        </w:rPr>
        <w:t>7</w:t>
      </w:r>
      <w:r w:rsidRPr="004F7BA3">
        <w:rPr>
          <w:color w:val="auto"/>
        </w:rPr>
        <w:t xml:space="preserve">.6. Перечень персональных данных, на обработку которых дается согласие: </w:t>
      </w:r>
    </w:p>
    <w:p w:rsidR="00B23BC4" w:rsidRPr="004F7BA3" w:rsidRDefault="00B23BC4" w:rsidP="00BB4D9A">
      <w:pPr>
        <w:pStyle w:val="Default"/>
        <w:ind w:firstLine="708"/>
        <w:rPr>
          <w:color w:val="auto"/>
        </w:rPr>
      </w:pPr>
      <w:r w:rsidRPr="004F7BA3">
        <w:rPr>
          <w:color w:val="auto"/>
        </w:rPr>
        <w:t xml:space="preserve">1. Фамилия, имя, отчество. </w:t>
      </w:r>
    </w:p>
    <w:p w:rsidR="00B23BC4" w:rsidRPr="004F7BA3" w:rsidRDefault="00B23BC4" w:rsidP="00BB4D9A">
      <w:pPr>
        <w:pStyle w:val="Default"/>
        <w:ind w:firstLine="708"/>
        <w:rPr>
          <w:color w:val="auto"/>
        </w:rPr>
      </w:pPr>
      <w:r w:rsidRPr="004F7BA3">
        <w:rPr>
          <w:color w:val="auto"/>
        </w:rPr>
        <w:t xml:space="preserve">2. Пол. </w:t>
      </w:r>
    </w:p>
    <w:p w:rsidR="00B23BC4" w:rsidRPr="004F7BA3" w:rsidRDefault="00B23BC4" w:rsidP="00BB4D9A">
      <w:pPr>
        <w:pStyle w:val="Default"/>
        <w:ind w:firstLine="708"/>
        <w:rPr>
          <w:color w:val="auto"/>
        </w:rPr>
      </w:pPr>
      <w:r w:rsidRPr="004F7BA3">
        <w:rPr>
          <w:color w:val="auto"/>
        </w:rPr>
        <w:t xml:space="preserve">3. Дата и место рождения. </w:t>
      </w:r>
    </w:p>
    <w:p w:rsidR="00B23BC4" w:rsidRPr="004F7BA3" w:rsidRDefault="00B23BC4" w:rsidP="00BB4D9A">
      <w:pPr>
        <w:pStyle w:val="Default"/>
        <w:ind w:firstLine="708"/>
        <w:rPr>
          <w:color w:val="auto"/>
        </w:rPr>
      </w:pPr>
      <w:r w:rsidRPr="004F7BA3">
        <w:rPr>
          <w:color w:val="auto"/>
        </w:rPr>
        <w:t xml:space="preserve">4. Данные свидетельства о рождении и паспортные данные. </w:t>
      </w:r>
    </w:p>
    <w:p w:rsidR="00B23BC4" w:rsidRPr="004F7BA3" w:rsidRDefault="00B23BC4" w:rsidP="00BB4D9A">
      <w:pPr>
        <w:pStyle w:val="Default"/>
        <w:ind w:firstLine="708"/>
        <w:rPr>
          <w:color w:val="auto"/>
        </w:rPr>
      </w:pPr>
      <w:r w:rsidRPr="004F7BA3">
        <w:rPr>
          <w:color w:val="auto"/>
        </w:rPr>
        <w:t xml:space="preserve">5. Данные места регистрации и жительства, контактные телефоны. </w:t>
      </w:r>
    </w:p>
    <w:p w:rsidR="00B23BC4" w:rsidRPr="004F7BA3" w:rsidRDefault="00B23BC4" w:rsidP="00BB4D9A">
      <w:pPr>
        <w:pStyle w:val="Default"/>
        <w:ind w:firstLine="708"/>
        <w:rPr>
          <w:color w:val="auto"/>
        </w:rPr>
      </w:pPr>
      <w:r w:rsidRPr="004F7BA3">
        <w:rPr>
          <w:color w:val="auto"/>
        </w:rPr>
        <w:t xml:space="preserve">6. Результаты выступлений на соревнованиях; результаты тестирований и обследований. </w:t>
      </w:r>
    </w:p>
    <w:p w:rsidR="00B23BC4" w:rsidRPr="004F7BA3" w:rsidRDefault="00B23BC4" w:rsidP="00B77361">
      <w:pPr>
        <w:pStyle w:val="Default"/>
        <w:rPr>
          <w:b/>
          <w:bCs/>
          <w:color w:val="auto"/>
        </w:rPr>
      </w:pPr>
    </w:p>
    <w:p w:rsidR="00B23BC4" w:rsidRPr="004F7BA3" w:rsidRDefault="00B23BC4" w:rsidP="00BB4D9A">
      <w:pPr>
        <w:pStyle w:val="Default"/>
        <w:jc w:val="center"/>
        <w:rPr>
          <w:color w:val="auto"/>
        </w:rPr>
      </w:pPr>
      <w:r>
        <w:rPr>
          <w:b/>
          <w:bCs/>
          <w:color w:val="auto"/>
        </w:rPr>
        <w:t>8</w:t>
      </w:r>
      <w:r w:rsidRPr="004F7BA3">
        <w:rPr>
          <w:b/>
          <w:bCs/>
          <w:color w:val="auto"/>
        </w:rPr>
        <w:t>. РАЗРЕШЕНИЕ СПОРОВ</w:t>
      </w:r>
    </w:p>
    <w:p w:rsidR="00B23BC4" w:rsidRPr="004F7BA3" w:rsidRDefault="00B23BC4" w:rsidP="00BB4D9A">
      <w:pPr>
        <w:pStyle w:val="Default"/>
        <w:ind w:firstLine="708"/>
        <w:jc w:val="both"/>
        <w:rPr>
          <w:color w:val="auto"/>
        </w:rPr>
      </w:pPr>
      <w:r>
        <w:rPr>
          <w:color w:val="auto"/>
        </w:rPr>
        <w:t>8</w:t>
      </w:r>
      <w:r w:rsidRPr="004F7BA3">
        <w:rPr>
          <w:color w:val="auto"/>
        </w:rPr>
        <w:t xml:space="preserve">.1. Все споры и разногласия, возникающие между Сторонами в связи с исполнением Договора, разрешаются Сторонами путем переговоров. </w:t>
      </w:r>
    </w:p>
    <w:p w:rsidR="00B23BC4" w:rsidRPr="004F7BA3" w:rsidRDefault="00B23BC4" w:rsidP="00BB4D9A">
      <w:pPr>
        <w:pStyle w:val="Default"/>
        <w:ind w:firstLine="708"/>
        <w:jc w:val="both"/>
        <w:rPr>
          <w:color w:val="auto"/>
        </w:rPr>
      </w:pPr>
      <w:r>
        <w:rPr>
          <w:color w:val="auto"/>
        </w:rPr>
        <w:t>8</w:t>
      </w:r>
      <w:r w:rsidRPr="004F7BA3">
        <w:rPr>
          <w:color w:val="auto"/>
        </w:rPr>
        <w:t xml:space="preserve">.2. При невозможности урегулирования спорных вопросов в процессе переговоров Стороны разрешают разногласия в судебном порядке в соответствии с законодательством Российской Федерации. </w:t>
      </w:r>
    </w:p>
    <w:p w:rsidR="00B23BC4" w:rsidRPr="004F7BA3" w:rsidRDefault="00B23BC4" w:rsidP="00BB4D9A">
      <w:pPr>
        <w:pStyle w:val="Default"/>
        <w:jc w:val="center"/>
        <w:rPr>
          <w:b/>
          <w:bCs/>
          <w:color w:val="auto"/>
        </w:rPr>
      </w:pPr>
    </w:p>
    <w:p w:rsidR="00B23BC4" w:rsidRPr="004F7BA3" w:rsidRDefault="00B23BC4" w:rsidP="00BB4D9A">
      <w:pPr>
        <w:pStyle w:val="Default"/>
        <w:jc w:val="center"/>
        <w:rPr>
          <w:color w:val="auto"/>
        </w:rPr>
      </w:pPr>
      <w:r>
        <w:rPr>
          <w:b/>
          <w:bCs/>
          <w:color w:val="auto"/>
        </w:rPr>
        <w:t>9</w:t>
      </w:r>
      <w:r w:rsidRPr="004F7BA3">
        <w:rPr>
          <w:b/>
          <w:bCs/>
          <w:color w:val="auto"/>
        </w:rPr>
        <w:t>. ОСНОВАНИЯ И ПОРЯДОК ИЗМЕНЕНИЯ И РАСТОРЖЕНИЯ ДОГОВОРА</w:t>
      </w:r>
    </w:p>
    <w:p w:rsidR="00B23BC4" w:rsidRPr="004F7BA3" w:rsidRDefault="00B23BC4" w:rsidP="00BB4D9A">
      <w:pPr>
        <w:pStyle w:val="Default"/>
        <w:ind w:firstLine="708"/>
        <w:jc w:val="both"/>
        <w:rPr>
          <w:color w:val="auto"/>
        </w:rPr>
      </w:pPr>
      <w:r>
        <w:rPr>
          <w:color w:val="auto"/>
        </w:rPr>
        <w:t>9</w:t>
      </w:r>
      <w:r w:rsidRPr="004F7BA3">
        <w:rPr>
          <w:color w:val="auto"/>
        </w:rPr>
        <w:t xml:space="preserve">.1. Договор может быть расторгнут: </w:t>
      </w:r>
    </w:p>
    <w:p w:rsidR="00B23BC4" w:rsidRPr="004F7BA3" w:rsidRDefault="00B23BC4" w:rsidP="00BB4D9A">
      <w:pPr>
        <w:pStyle w:val="Default"/>
        <w:ind w:firstLine="708"/>
        <w:jc w:val="both"/>
        <w:rPr>
          <w:color w:val="auto"/>
        </w:rPr>
      </w:pPr>
      <w:r w:rsidRPr="004F7BA3">
        <w:rPr>
          <w:color w:val="auto"/>
        </w:rPr>
        <w:t xml:space="preserve">- по соглашению Сторон; </w:t>
      </w:r>
    </w:p>
    <w:p w:rsidR="00B23BC4" w:rsidRPr="004F7BA3" w:rsidRDefault="00B23BC4" w:rsidP="00BB4D9A">
      <w:pPr>
        <w:pStyle w:val="Default"/>
        <w:ind w:firstLine="708"/>
        <w:jc w:val="both"/>
        <w:rPr>
          <w:color w:val="auto"/>
        </w:rPr>
      </w:pPr>
      <w:r w:rsidRPr="004F7BA3">
        <w:rPr>
          <w:color w:val="auto"/>
        </w:rPr>
        <w:t xml:space="preserve">- в одностороннем порядке в случаях, предусмотренных Договором; </w:t>
      </w:r>
    </w:p>
    <w:p w:rsidR="00B23BC4" w:rsidRPr="004F7BA3" w:rsidRDefault="00B23BC4" w:rsidP="00BB4D9A">
      <w:pPr>
        <w:pStyle w:val="Default"/>
        <w:ind w:firstLine="708"/>
        <w:jc w:val="both"/>
        <w:rPr>
          <w:color w:val="auto"/>
        </w:rPr>
      </w:pPr>
      <w:r w:rsidRPr="004F7BA3">
        <w:rPr>
          <w:color w:val="auto"/>
        </w:rPr>
        <w:t xml:space="preserve">- в судебном порядке. </w:t>
      </w:r>
    </w:p>
    <w:p w:rsidR="00B23BC4" w:rsidRPr="004F7BA3" w:rsidRDefault="00B23BC4" w:rsidP="00BB4D9A">
      <w:pPr>
        <w:pStyle w:val="Default"/>
        <w:ind w:firstLine="708"/>
        <w:jc w:val="both"/>
        <w:rPr>
          <w:color w:val="auto"/>
        </w:rPr>
      </w:pPr>
      <w:r>
        <w:rPr>
          <w:color w:val="auto"/>
        </w:rPr>
        <w:t>9</w:t>
      </w:r>
      <w:r w:rsidRPr="004F7BA3">
        <w:rPr>
          <w:color w:val="auto"/>
        </w:rPr>
        <w:t xml:space="preserve">.2. Любые изменения и дополнения к Договору должны быть совершены в письменном виде и подписаны уполномоченными представителями Сторон. </w:t>
      </w:r>
    </w:p>
    <w:p w:rsidR="00B23BC4" w:rsidRPr="004F7BA3" w:rsidRDefault="00B23BC4" w:rsidP="00BB4D9A">
      <w:pPr>
        <w:pStyle w:val="Default"/>
        <w:ind w:firstLine="708"/>
        <w:jc w:val="both"/>
        <w:rPr>
          <w:color w:val="auto"/>
        </w:rPr>
      </w:pPr>
      <w:r>
        <w:rPr>
          <w:color w:val="auto"/>
        </w:rPr>
        <w:t>9</w:t>
      </w:r>
      <w:r w:rsidRPr="004F7BA3">
        <w:rPr>
          <w:color w:val="auto"/>
        </w:rPr>
        <w:t xml:space="preserve">.3. Расторжение Договора по соглашению Сторон производится Сторонами путем подписания соответствующего соглашения о его расторжении. </w:t>
      </w:r>
    </w:p>
    <w:p w:rsidR="00B23BC4" w:rsidRPr="004F7BA3" w:rsidRDefault="00B23BC4" w:rsidP="00BB4D9A">
      <w:pPr>
        <w:pStyle w:val="Default"/>
        <w:ind w:firstLine="708"/>
        <w:jc w:val="both"/>
        <w:rPr>
          <w:color w:val="auto"/>
        </w:rPr>
      </w:pPr>
      <w:r>
        <w:rPr>
          <w:color w:val="auto"/>
        </w:rPr>
        <w:t>9</w:t>
      </w:r>
      <w:r w:rsidRPr="004F7BA3">
        <w:rPr>
          <w:color w:val="auto"/>
        </w:rPr>
        <w:t xml:space="preserve">.4. Сторона, которой направлено предложение о расторжении Договора по соглашению сторон, должна дать письменный ответ по существу в срок не позднее 5 (пяти) календарных дней с даты его получения. </w:t>
      </w:r>
    </w:p>
    <w:p w:rsidR="00B23BC4" w:rsidRPr="004F7BA3" w:rsidRDefault="00B23BC4" w:rsidP="00BB4D9A">
      <w:pPr>
        <w:pStyle w:val="Default"/>
        <w:jc w:val="center"/>
        <w:rPr>
          <w:b/>
          <w:bCs/>
          <w:color w:val="auto"/>
        </w:rPr>
      </w:pPr>
    </w:p>
    <w:p w:rsidR="00B23BC4" w:rsidRPr="004F7BA3" w:rsidRDefault="00B23BC4" w:rsidP="00BB4D9A">
      <w:pPr>
        <w:pStyle w:val="Default"/>
        <w:jc w:val="center"/>
        <w:rPr>
          <w:color w:val="auto"/>
        </w:rPr>
      </w:pPr>
      <w:r>
        <w:rPr>
          <w:b/>
          <w:bCs/>
          <w:color w:val="auto"/>
        </w:rPr>
        <w:t>10</w:t>
      </w:r>
      <w:r w:rsidRPr="004F7BA3">
        <w:rPr>
          <w:b/>
          <w:bCs/>
          <w:color w:val="auto"/>
        </w:rPr>
        <w:t>. ПРОЧИЕ УСЛОВИЯ</w:t>
      </w:r>
    </w:p>
    <w:p w:rsidR="00B23BC4" w:rsidRPr="004F7BA3" w:rsidRDefault="00B23BC4" w:rsidP="00BB4D9A">
      <w:pPr>
        <w:pStyle w:val="Default"/>
        <w:ind w:firstLine="708"/>
        <w:jc w:val="both"/>
        <w:rPr>
          <w:color w:val="auto"/>
        </w:rPr>
      </w:pPr>
      <w:r>
        <w:rPr>
          <w:color w:val="auto"/>
        </w:rPr>
        <w:t>10</w:t>
      </w:r>
      <w:r w:rsidRPr="004F7BA3">
        <w:rPr>
          <w:color w:val="auto"/>
        </w:rPr>
        <w:t xml:space="preserve">.1. Договор вступает в силу с момента подписания и действует до полного исполнения Сторонами своих обязательств. </w:t>
      </w:r>
    </w:p>
    <w:p w:rsidR="00B23BC4" w:rsidRDefault="00B23BC4" w:rsidP="00BB4D9A">
      <w:pPr>
        <w:pStyle w:val="Default"/>
        <w:ind w:firstLine="708"/>
        <w:jc w:val="both"/>
        <w:rPr>
          <w:color w:val="auto"/>
        </w:rPr>
      </w:pPr>
      <w:r>
        <w:rPr>
          <w:color w:val="auto"/>
        </w:rPr>
        <w:t>10</w:t>
      </w:r>
      <w:r w:rsidRPr="004F7BA3">
        <w:rPr>
          <w:color w:val="auto"/>
        </w:rPr>
        <w:t xml:space="preserve">.2. Договор составлен в двух экземплярах, имеющих одинаковую юридическую силу, по одному для каждой из Сторон. </w:t>
      </w:r>
    </w:p>
    <w:p w:rsidR="00B23BC4" w:rsidRDefault="00B23BC4" w:rsidP="00BB4D9A">
      <w:pPr>
        <w:pStyle w:val="Default"/>
        <w:ind w:firstLine="708"/>
        <w:jc w:val="both"/>
        <w:rPr>
          <w:color w:val="auto"/>
        </w:rPr>
      </w:pPr>
    </w:p>
    <w:p w:rsidR="00B23BC4" w:rsidRPr="004F7BA3" w:rsidRDefault="00B23BC4" w:rsidP="00940F98">
      <w:pPr>
        <w:pStyle w:val="Default"/>
        <w:jc w:val="center"/>
        <w:rPr>
          <w:b/>
          <w:bCs/>
          <w:color w:val="auto"/>
        </w:rPr>
      </w:pPr>
      <w:r w:rsidRPr="004F7BA3">
        <w:rPr>
          <w:b/>
          <w:bCs/>
          <w:color w:val="auto"/>
        </w:rPr>
        <w:t>1</w:t>
      </w:r>
      <w:r>
        <w:rPr>
          <w:b/>
          <w:bCs/>
          <w:color w:val="auto"/>
        </w:rPr>
        <w:t>1</w:t>
      </w:r>
      <w:r w:rsidRPr="004F7BA3">
        <w:rPr>
          <w:b/>
          <w:bCs/>
          <w:color w:val="auto"/>
        </w:rPr>
        <w:t>. РЕКВИЗИТЫ СТОРОН</w:t>
      </w:r>
    </w:p>
    <w:p w:rsidR="00B23BC4" w:rsidRPr="004F7BA3" w:rsidRDefault="00B23BC4" w:rsidP="00BB4D9A">
      <w:pPr>
        <w:pStyle w:val="Default"/>
        <w:ind w:firstLine="708"/>
        <w:jc w:val="both"/>
        <w:rPr>
          <w:color w:val="auto"/>
        </w:rPr>
      </w:pPr>
    </w:p>
    <w:p w:rsidR="00B23BC4" w:rsidRPr="004F7BA3" w:rsidRDefault="00B23BC4" w:rsidP="00BB4D9A">
      <w:pPr>
        <w:pStyle w:val="Default"/>
        <w:ind w:firstLine="708"/>
        <w:rPr>
          <w:color w:val="auto"/>
        </w:rPr>
      </w:pPr>
    </w:p>
    <w:tbl>
      <w:tblPr>
        <w:tblW w:w="0" w:type="auto"/>
        <w:tblLayout w:type="fixed"/>
        <w:tblLook w:val="0000"/>
      </w:tblPr>
      <w:tblGrid>
        <w:gridCol w:w="4551"/>
        <w:gridCol w:w="4551"/>
      </w:tblGrid>
      <w:tr w:rsidR="00B23BC4" w:rsidRPr="004F7BA3">
        <w:trPr>
          <w:trHeight w:val="1930"/>
        </w:trPr>
        <w:tc>
          <w:tcPr>
            <w:tcW w:w="4551" w:type="dxa"/>
          </w:tcPr>
          <w:p w:rsidR="00B23BC4" w:rsidRPr="004F7BA3" w:rsidRDefault="00B23BC4">
            <w:pPr>
              <w:pStyle w:val="Default"/>
              <w:rPr>
                <w:b/>
                <w:bCs/>
              </w:rPr>
            </w:pPr>
          </w:p>
          <w:p w:rsidR="00B23BC4" w:rsidRPr="004F7BA3" w:rsidRDefault="00B23BC4">
            <w:pPr>
              <w:pStyle w:val="Default"/>
            </w:pPr>
            <w:r w:rsidRPr="004F7BA3">
              <w:rPr>
                <w:b/>
                <w:bCs/>
              </w:rPr>
              <w:t xml:space="preserve">Заказчик </w:t>
            </w:r>
          </w:p>
          <w:p w:rsidR="00B23BC4" w:rsidRPr="004F7BA3" w:rsidRDefault="00B23BC4">
            <w:pPr>
              <w:pStyle w:val="Default"/>
            </w:pPr>
            <w:r w:rsidRPr="004F7BA3">
              <w:rPr>
                <w:b/>
                <w:bCs/>
              </w:rPr>
              <w:t xml:space="preserve">_____________________________ </w:t>
            </w:r>
          </w:p>
          <w:p w:rsidR="00B23BC4" w:rsidRPr="004F7BA3" w:rsidRDefault="00B23BC4">
            <w:pPr>
              <w:pStyle w:val="Default"/>
            </w:pPr>
            <w:r w:rsidRPr="004F7BA3">
              <w:t xml:space="preserve">(Ф.И.О. полностью) </w:t>
            </w:r>
          </w:p>
          <w:p w:rsidR="00B23BC4" w:rsidRPr="004F7BA3" w:rsidRDefault="00B23BC4">
            <w:pPr>
              <w:pStyle w:val="Default"/>
            </w:pPr>
            <w:r w:rsidRPr="004F7BA3">
              <w:rPr>
                <w:b/>
                <w:bCs/>
              </w:rPr>
              <w:t xml:space="preserve">______________________________ </w:t>
            </w:r>
          </w:p>
          <w:p w:rsidR="00B23BC4" w:rsidRPr="004F7BA3" w:rsidRDefault="00B23BC4">
            <w:pPr>
              <w:pStyle w:val="Default"/>
            </w:pPr>
            <w:r w:rsidRPr="004F7BA3">
              <w:t xml:space="preserve">(адрес места регистрации и места проживания с индексом) </w:t>
            </w:r>
          </w:p>
          <w:p w:rsidR="00B23BC4" w:rsidRPr="004F7BA3" w:rsidRDefault="00B23BC4">
            <w:pPr>
              <w:pStyle w:val="Default"/>
            </w:pPr>
            <w:r w:rsidRPr="004F7BA3">
              <w:rPr>
                <w:b/>
                <w:bCs/>
              </w:rPr>
              <w:t xml:space="preserve">______________________________ </w:t>
            </w:r>
          </w:p>
          <w:p w:rsidR="00B23BC4" w:rsidRPr="004F7BA3" w:rsidRDefault="00B23BC4">
            <w:pPr>
              <w:pStyle w:val="Default"/>
            </w:pPr>
            <w:r w:rsidRPr="004F7BA3">
              <w:t>(___)</w:t>
            </w:r>
            <w:r w:rsidRPr="004F7BA3">
              <w:rPr>
                <w:b/>
                <w:bCs/>
              </w:rPr>
              <w:t xml:space="preserve">__________________ </w:t>
            </w:r>
          </w:p>
          <w:p w:rsidR="00B23BC4" w:rsidRPr="004F7BA3" w:rsidRDefault="00B23BC4">
            <w:pPr>
              <w:pStyle w:val="Default"/>
            </w:pPr>
            <w:r w:rsidRPr="004F7BA3">
              <w:t xml:space="preserve">(тел. домашний с кодом) </w:t>
            </w:r>
          </w:p>
          <w:p w:rsidR="00B23BC4" w:rsidRPr="004F7BA3" w:rsidRDefault="00B23BC4">
            <w:pPr>
              <w:pStyle w:val="Default"/>
            </w:pPr>
            <w:r w:rsidRPr="004F7BA3">
              <w:rPr>
                <w:b/>
                <w:bCs/>
              </w:rPr>
              <w:t xml:space="preserve">+7_____________________ </w:t>
            </w:r>
          </w:p>
          <w:p w:rsidR="00B23BC4" w:rsidRPr="004F7BA3" w:rsidRDefault="00B23BC4">
            <w:pPr>
              <w:pStyle w:val="Default"/>
            </w:pPr>
            <w:r w:rsidRPr="004F7BA3">
              <w:t xml:space="preserve">(тел. мобильный) </w:t>
            </w:r>
          </w:p>
          <w:p w:rsidR="00B23BC4" w:rsidRPr="004F7BA3" w:rsidRDefault="00B23BC4">
            <w:pPr>
              <w:pStyle w:val="Default"/>
            </w:pPr>
            <w:r w:rsidRPr="004F7BA3">
              <w:rPr>
                <w:b/>
                <w:bCs/>
              </w:rPr>
              <w:t xml:space="preserve">______________________________ </w:t>
            </w:r>
          </w:p>
          <w:p w:rsidR="00B23BC4" w:rsidRPr="004F7BA3" w:rsidRDefault="00B23BC4">
            <w:pPr>
              <w:pStyle w:val="Default"/>
            </w:pPr>
            <w:r w:rsidRPr="004F7BA3">
              <w:t xml:space="preserve">(адрес электронной почты) </w:t>
            </w:r>
          </w:p>
          <w:p w:rsidR="00B23BC4" w:rsidRPr="004F7BA3" w:rsidRDefault="00B23BC4">
            <w:pPr>
              <w:pStyle w:val="Default"/>
            </w:pPr>
            <w:r w:rsidRPr="004F7BA3">
              <w:rPr>
                <w:b/>
                <w:bCs/>
              </w:rPr>
              <w:t xml:space="preserve">____________ </w:t>
            </w:r>
          </w:p>
        </w:tc>
        <w:tc>
          <w:tcPr>
            <w:tcW w:w="4551" w:type="dxa"/>
          </w:tcPr>
          <w:p w:rsidR="00B23BC4" w:rsidRPr="004F7BA3" w:rsidRDefault="00B23BC4">
            <w:pPr>
              <w:pStyle w:val="Default"/>
              <w:rPr>
                <w:b/>
                <w:bCs/>
              </w:rPr>
            </w:pPr>
          </w:p>
          <w:p w:rsidR="00B23BC4" w:rsidRPr="004F7BA3" w:rsidRDefault="00B23BC4">
            <w:pPr>
              <w:pStyle w:val="Default"/>
            </w:pPr>
            <w:r w:rsidRPr="004F7BA3">
              <w:rPr>
                <w:b/>
                <w:bCs/>
              </w:rPr>
              <w:t xml:space="preserve">Исполнитель </w:t>
            </w:r>
          </w:p>
          <w:p w:rsidR="00B23BC4" w:rsidRPr="00940F98" w:rsidRDefault="00B23BC4" w:rsidP="00940F98">
            <w:pPr>
              <w:spacing w:after="0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4F7BA3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940F9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ИП Войнова И.С.</w:t>
            </w:r>
          </w:p>
          <w:p w:rsidR="00B23BC4" w:rsidRPr="00940F98" w:rsidRDefault="00B23BC4" w:rsidP="00940F9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940F9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Адрес: </w:t>
            </w:r>
            <w:r w:rsidRPr="00940F98">
              <w:rPr>
                <w:rFonts w:ascii="Times New Roman" w:hAnsi="Times New Roman"/>
                <w:sz w:val="24"/>
                <w:szCs w:val="24"/>
              </w:rPr>
              <w:t>109462, Москва, ул. Юных Ленинцев, дом48, кв. 35</w:t>
            </w:r>
          </w:p>
          <w:p w:rsidR="00B23BC4" w:rsidRPr="00940F98" w:rsidRDefault="00B23BC4" w:rsidP="00940F9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940F9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ИНН </w:t>
            </w:r>
            <w:r w:rsidRPr="00940F98">
              <w:rPr>
                <w:rFonts w:ascii="Times New Roman" w:hAnsi="Times New Roman"/>
                <w:sz w:val="24"/>
                <w:szCs w:val="24"/>
              </w:rPr>
              <w:t>772136970236</w:t>
            </w:r>
          </w:p>
          <w:p w:rsidR="00B23BC4" w:rsidRPr="00940F98" w:rsidRDefault="00B23BC4" w:rsidP="00940F9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940F98">
              <w:rPr>
                <w:rFonts w:ascii="Times New Roman" w:hAnsi="Times New Roman"/>
                <w:b/>
                <w:sz w:val="24"/>
                <w:szCs w:val="24"/>
              </w:rPr>
              <w:t xml:space="preserve">ОГРНИП </w:t>
            </w:r>
            <w:r w:rsidRPr="00940F98">
              <w:rPr>
                <w:rFonts w:ascii="Times New Roman" w:hAnsi="Times New Roman"/>
                <w:sz w:val="24"/>
                <w:szCs w:val="24"/>
              </w:rPr>
              <w:t>317774600401268</w:t>
            </w:r>
          </w:p>
          <w:p w:rsidR="00B23BC4" w:rsidRPr="00940F98" w:rsidRDefault="00B23BC4" w:rsidP="00940F9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940F98">
              <w:rPr>
                <w:rFonts w:ascii="Times New Roman" w:hAnsi="Times New Roman"/>
                <w:b/>
                <w:sz w:val="24"/>
                <w:szCs w:val="24"/>
              </w:rPr>
              <w:t xml:space="preserve">БАНК </w:t>
            </w:r>
            <w:r w:rsidRPr="00940F98">
              <w:rPr>
                <w:rFonts w:ascii="Times New Roman" w:hAnsi="Times New Roman"/>
                <w:sz w:val="24"/>
                <w:szCs w:val="24"/>
              </w:rPr>
              <w:t>Филиал «Центральный» банка ВТБ (ПАО) г. Москва</w:t>
            </w:r>
          </w:p>
          <w:p w:rsidR="00B23BC4" w:rsidRPr="00940F98" w:rsidRDefault="00B23BC4" w:rsidP="00940F9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940F98">
              <w:rPr>
                <w:rFonts w:ascii="Times New Roman" w:hAnsi="Times New Roman"/>
                <w:b/>
                <w:sz w:val="24"/>
                <w:szCs w:val="24"/>
              </w:rPr>
              <w:t xml:space="preserve">БИК </w:t>
            </w:r>
            <w:r w:rsidRPr="00940F98">
              <w:rPr>
                <w:rFonts w:ascii="Times New Roman" w:hAnsi="Times New Roman"/>
                <w:sz w:val="24"/>
                <w:szCs w:val="24"/>
              </w:rPr>
              <w:t>044525411</w:t>
            </w:r>
          </w:p>
          <w:p w:rsidR="00B23BC4" w:rsidRPr="00940F98" w:rsidRDefault="00B23BC4" w:rsidP="00940F9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940F98">
              <w:rPr>
                <w:rFonts w:ascii="Times New Roman" w:hAnsi="Times New Roman"/>
                <w:b/>
                <w:sz w:val="24"/>
                <w:szCs w:val="24"/>
              </w:rPr>
              <w:t xml:space="preserve">К/сч </w:t>
            </w:r>
            <w:r w:rsidRPr="00940F98">
              <w:rPr>
                <w:rFonts w:ascii="Times New Roman" w:hAnsi="Times New Roman"/>
                <w:sz w:val="24"/>
                <w:szCs w:val="24"/>
              </w:rPr>
              <w:t>30101810145250000411</w:t>
            </w:r>
          </w:p>
          <w:p w:rsidR="00B23BC4" w:rsidRPr="00940F98" w:rsidRDefault="00B23BC4" w:rsidP="00940F9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940F98">
              <w:rPr>
                <w:rFonts w:ascii="Times New Roman" w:hAnsi="Times New Roman"/>
                <w:b/>
                <w:sz w:val="24"/>
                <w:szCs w:val="24"/>
              </w:rPr>
              <w:t xml:space="preserve">Р/сч </w:t>
            </w:r>
            <w:r w:rsidRPr="00940F98">
              <w:rPr>
                <w:rFonts w:ascii="Times New Roman" w:hAnsi="Times New Roman"/>
                <w:sz w:val="24"/>
                <w:szCs w:val="24"/>
              </w:rPr>
              <w:t>40802810301880000443</w:t>
            </w:r>
          </w:p>
          <w:p w:rsidR="00B23BC4" w:rsidRPr="00940F98" w:rsidRDefault="00B23BC4" w:rsidP="00940F98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</w:pPr>
            <w:r w:rsidRPr="00940F9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Эл. почта: </w:t>
            </w:r>
            <w:hyperlink r:id="rId4" w:history="1">
              <w:r w:rsidRPr="00940F98">
                <w:rPr>
                  <w:rStyle w:val="Hyperlink"/>
                  <w:rFonts w:ascii="Times New Roman" w:hAnsi="Times New Roman"/>
                  <w:color w:val="000000"/>
                  <w:sz w:val="24"/>
                  <w:szCs w:val="24"/>
                  <w:lang w:val="en-US"/>
                </w:rPr>
                <w:t>triatloniy</w:t>
              </w:r>
              <w:r w:rsidRPr="00940F98">
                <w:rPr>
                  <w:rStyle w:val="Hyperlink"/>
                  <w:rFonts w:ascii="Times New Roman" w:hAnsi="Times New Roman"/>
                  <w:color w:val="000000"/>
                  <w:sz w:val="24"/>
                  <w:szCs w:val="24"/>
                </w:rPr>
                <w:t>@</w:t>
              </w:r>
              <w:r w:rsidRPr="00940F98">
                <w:rPr>
                  <w:rStyle w:val="Hyperlink"/>
                  <w:rFonts w:ascii="Times New Roman" w:hAnsi="Times New Roman"/>
                  <w:color w:val="000000"/>
                  <w:sz w:val="24"/>
                  <w:szCs w:val="24"/>
                  <w:lang w:val="en-US"/>
                </w:rPr>
                <w:t>yandex</w:t>
              </w:r>
              <w:r w:rsidRPr="00940F98">
                <w:rPr>
                  <w:rStyle w:val="Hyperlink"/>
                  <w:rFonts w:ascii="Times New Roman" w:hAnsi="Times New Roman"/>
                  <w:color w:val="000000"/>
                  <w:sz w:val="24"/>
                  <w:szCs w:val="24"/>
                </w:rPr>
                <w:t>.</w:t>
              </w:r>
              <w:r w:rsidRPr="00940F98">
                <w:rPr>
                  <w:rStyle w:val="Hyperlink"/>
                  <w:rFonts w:ascii="Times New Roman" w:hAnsi="Times New Roman"/>
                  <w:color w:val="000000"/>
                  <w:sz w:val="24"/>
                  <w:szCs w:val="24"/>
                  <w:lang w:val="en-US"/>
                </w:rPr>
                <w:t>ru</w:t>
              </w:r>
            </w:hyperlink>
          </w:p>
          <w:p w:rsidR="00B23BC4" w:rsidRPr="00940F98" w:rsidRDefault="00B23BC4" w:rsidP="00940F98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40F98">
              <w:rPr>
                <w:rFonts w:ascii="Times New Roman" w:hAnsi="Times New Roman"/>
                <w:color w:val="000000"/>
                <w:sz w:val="24"/>
                <w:szCs w:val="24"/>
              </w:rPr>
              <w:t>Тел. +7 (903)177-11-65</w:t>
            </w:r>
          </w:p>
          <w:p w:rsidR="00B23BC4" w:rsidRPr="00940F98" w:rsidRDefault="00B23BC4" w:rsidP="00940F98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40F98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WhatsApp </w:t>
            </w:r>
            <w:r w:rsidRPr="00940F98">
              <w:rPr>
                <w:rFonts w:ascii="Times New Roman" w:hAnsi="Times New Roman"/>
                <w:color w:val="000000"/>
                <w:sz w:val="24"/>
                <w:szCs w:val="24"/>
              </w:rPr>
              <w:t>+7 (925) 316-07-23</w:t>
            </w:r>
          </w:p>
          <w:p w:rsidR="00B23BC4" w:rsidRPr="004F7BA3" w:rsidRDefault="00B23BC4">
            <w:pPr>
              <w:pStyle w:val="Default"/>
            </w:pPr>
          </w:p>
        </w:tc>
      </w:tr>
    </w:tbl>
    <w:p w:rsidR="00B23BC4" w:rsidRDefault="00B23BC4">
      <w:pPr>
        <w:rPr>
          <w:rFonts w:ascii="Times New Roman" w:hAnsi="Times New Roman"/>
          <w:sz w:val="24"/>
          <w:szCs w:val="24"/>
        </w:rPr>
      </w:pPr>
    </w:p>
    <w:p w:rsidR="00B23BC4" w:rsidRPr="004F7BA3" w:rsidRDefault="00B23BC4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_____________/_____________/                    __________________/_____________/</w:t>
      </w:r>
    </w:p>
    <w:sectPr w:rsidR="00B23BC4" w:rsidRPr="004F7BA3" w:rsidSect="009321C4">
      <w:pgSz w:w="11906" w:h="16838"/>
      <w:pgMar w:top="360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77361"/>
    <w:rsid w:val="00147109"/>
    <w:rsid w:val="001C74C1"/>
    <w:rsid w:val="002F3933"/>
    <w:rsid w:val="003358D8"/>
    <w:rsid w:val="0041749B"/>
    <w:rsid w:val="0047550C"/>
    <w:rsid w:val="004955F8"/>
    <w:rsid w:val="004C0933"/>
    <w:rsid w:val="004F7BA3"/>
    <w:rsid w:val="00530BE7"/>
    <w:rsid w:val="00582B3B"/>
    <w:rsid w:val="007A3883"/>
    <w:rsid w:val="008510ED"/>
    <w:rsid w:val="009166A8"/>
    <w:rsid w:val="0092582C"/>
    <w:rsid w:val="009321C4"/>
    <w:rsid w:val="00940F98"/>
    <w:rsid w:val="00A3646D"/>
    <w:rsid w:val="00AD0A68"/>
    <w:rsid w:val="00B23BC4"/>
    <w:rsid w:val="00B76968"/>
    <w:rsid w:val="00B77361"/>
    <w:rsid w:val="00BB4D9A"/>
    <w:rsid w:val="00C20BB8"/>
    <w:rsid w:val="00CB6BA6"/>
    <w:rsid w:val="00D40214"/>
    <w:rsid w:val="00DA660C"/>
    <w:rsid w:val="00E73F5A"/>
    <w:rsid w:val="00F4218C"/>
    <w:rsid w:val="00F80B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582C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uiPriority w:val="99"/>
    <w:rsid w:val="00B77361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character" w:styleId="Hyperlink">
    <w:name w:val="Hyperlink"/>
    <w:basedOn w:val="DefaultParagraphFont"/>
    <w:uiPriority w:val="99"/>
    <w:rsid w:val="00940F98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triatloniy@yandex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5</Pages>
  <Words>1741</Words>
  <Characters>9928</Characters>
  <Application>Microsoft Office Outlook</Application>
  <DocSecurity>0</DocSecurity>
  <Lines>0</Lines>
  <Paragraphs>0</Paragraphs>
  <ScaleCrop>false</ScaleCrop>
  <Company>Депспорт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Примерные формы договоров на оказание услуг по спортивной подготовке</dc:title>
  <dc:subject/>
  <dc:creator>Borisov-FedosovMV</dc:creator>
  <cp:keywords/>
  <dc:description/>
  <cp:lastModifiedBy>kentover</cp:lastModifiedBy>
  <cp:revision>2</cp:revision>
  <dcterms:created xsi:type="dcterms:W3CDTF">2020-10-18T08:34:00Z</dcterms:created>
  <dcterms:modified xsi:type="dcterms:W3CDTF">2020-10-18T08:34:00Z</dcterms:modified>
</cp:coreProperties>
</file>